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9FF5EB" w14:textId="77777777" w:rsidR="0026473E" w:rsidRDefault="0026473E" w:rsidP="0026473E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James SAPERTON</w:t>
      </w:r>
      <w:r>
        <w:rPr>
          <w:rFonts w:eastAsia="Times New Roman" w:cs="Times New Roman"/>
          <w:szCs w:val="24"/>
        </w:rPr>
        <w:t xml:space="preserve">    </w:t>
      </w:r>
      <w:proofErr w:type="gramStart"/>
      <w:r>
        <w:rPr>
          <w:rFonts w:eastAsia="Times New Roman" w:cs="Times New Roman"/>
          <w:szCs w:val="24"/>
        </w:rPr>
        <w:t xml:space="preserve">   (</w:t>
      </w:r>
      <w:proofErr w:type="gramEnd"/>
      <w:r>
        <w:rPr>
          <w:rFonts w:eastAsia="Times New Roman" w:cs="Times New Roman"/>
          <w:szCs w:val="24"/>
        </w:rPr>
        <w:t>fl.1490)</w:t>
      </w:r>
    </w:p>
    <w:p w14:paraId="1AAA1A88" w14:textId="77777777" w:rsidR="0026473E" w:rsidRDefault="0026473E" w:rsidP="0026473E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Priest.</w:t>
      </w:r>
    </w:p>
    <w:p w14:paraId="0AC884F0" w14:textId="77777777" w:rsidR="0026473E" w:rsidRDefault="0026473E" w:rsidP="0026473E">
      <w:pPr>
        <w:pStyle w:val="NoSpacing"/>
        <w:rPr>
          <w:rFonts w:eastAsia="Times New Roman" w:cs="Times New Roman"/>
          <w:szCs w:val="24"/>
        </w:rPr>
      </w:pPr>
    </w:p>
    <w:p w14:paraId="49A0A123" w14:textId="77777777" w:rsidR="0026473E" w:rsidRDefault="0026473E" w:rsidP="0026473E">
      <w:pPr>
        <w:pStyle w:val="NoSpacing"/>
        <w:rPr>
          <w:rFonts w:eastAsia="Times New Roman" w:cs="Times New Roman"/>
          <w:szCs w:val="24"/>
        </w:rPr>
      </w:pPr>
    </w:p>
    <w:p w14:paraId="32528D2A" w14:textId="77777777" w:rsidR="0026473E" w:rsidRDefault="0026473E" w:rsidP="0026473E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22 Nov.1490</w:t>
      </w:r>
      <w:r>
        <w:rPr>
          <w:rFonts w:eastAsia="Times New Roman" w:cs="Times New Roman"/>
          <w:szCs w:val="24"/>
        </w:rPr>
        <w:tab/>
        <w:t xml:space="preserve">He was instituted to the church of </w:t>
      </w:r>
      <w:proofErr w:type="spellStart"/>
      <w:r>
        <w:rPr>
          <w:rFonts w:eastAsia="Times New Roman" w:cs="Times New Roman"/>
          <w:szCs w:val="24"/>
        </w:rPr>
        <w:t>Cubley</w:t>
      </w:r>
      <w:proofErr w:type="spellEnd"/>
      <w:r>
        <w:rPr>
          <w:rFonts w:eastAsia="Times New Roman" w:cs="Times New Roman"/>
          <w:szCs w:val="24"/>
        </w:rPr>
        <w:t>, Derbyshire.</w:t>
      </w:r>
    </w:p>
    <w:p w14:paraId="23FE48BF" w14:textId="77777777" w:rsidR="0026473E" w:rsidRDefault="0026473E" w:rsidP="0026473E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 xml:space="preserve">(“The Register of John Morton, Archbishop of Canterbury 1486-1500” </w:t>
      </w:r>
      <w:proofErr w:type="spellStart"/>
      <w:r>
        <w:rPr>
          <w:rFonts w:eastAsia="Times New Roman" w:cs="Times New Roman"/>
          <w:szCs w:val="24"/>
        </w:rPr>
        <w:t>vol.III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6D397B9C" w14:textId="77777777" w:rsidR="0026473E" w:rsidRDefault="0026473E" w:rsidP="0026473E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ed. Christopher Harper-Bill, pub. Canterbury and York Society 2000, p.3)</w:t>
      </w:r>
    </w:p>
    <w:p w14:paraId="514800AA" w14:textId="77777777" w:rsidR="0026473E" w:rsidRDefault="0026473E" w:rsidP="0026473E">
      <w:pPr>
        <w:pStyle w:val="NoSpacing"/>
        <w:rPr>
          <w:rFonts w:eastAsia="Times New Roman" w:cs="Times New Roman"/>
          <w:szCs w:val="24"/>
        </w:rPr>
      </w:pPr>
    </w:p>
    <w:p w14:paraId="524E504D" w14:textId="77777777" w:rsidR="0026473E" w:rsidRDefault="0026473E" w:rsidP="0026473E">
      <w:pPr>
        <w:pStyle w:val="NoSpacing"/>
        <w:rPr>
          <w:rFonts w:eastAsia="Times New Roman" w:cs="Times New Roman"/>
          <w:szCs w:val="24"/>
        </w:rPr>
      </w:pPr>
    </w:p>
    <w:p w14:paraId="216B6BF2" w14:textId="77777777" w:rsidR="0026473E" w:rsidRDefault="0026473E" w:rsidP="0026473E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21 January 2024</w:t>
      </w:r>
    </w:p>
    <w:p w14:paraId="370E0F76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5AC565" w14:textId="77777777" w:rsidR="0026473E" w:rsidRDefault="0026473E" w:rsidP="009139A6">
      <w:r>
        <w:separator/>
      </w:r>
    </w:p>
  </w:endnote>
  <w:endnote w:type="continuationSeparator" w:id="0">
    <w:p w14:paraId="1DBA3F7B" w14:textId="77777777" w:rsidR="0026473E" w:rsidRDefault="0026473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8ED8F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A5180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545AE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72C41F" w14:textId="77777777" w:rsidR="0026473E" w:rsidRDefault="0026473E" w:rsidP="009139A6">
      <w:r>
        <w:separator/>
      </w:r>
    </w:p>
  </w:footnote>
  <w:footnote w:type="continuationSeparator" w:id="0">
    <w:p w14:paraId="4DFF162C" w14:textId="77777777" w:rsidR="0026473E" w:rsidRDefault="0026473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C240D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2AA80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5A8A8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473E"/>
    <w:rsid w:val="000666E0"/>
    <w:rsid w:val="002510B7"/>
    <w:rsid w:val="0026473E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A1A4A8"/>
  <w15:chartTrackingRefBased/>
  <w15:docId w15:val="{01B1072C-0D8E-4DD9-8AD8-2B9ADD5F62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41</Words>
  <Characters>237</Characters>
  <Application>Microsoft Office Word</Application>
  <DocSecurity>0</DocSecurity>
  <Lines>1</Lines>
  <Paragraphs>1</Paragraphs>
  <ScaleCrop>false</ScaleCrop>
  <Company/>
  <LinksUpToDate>false</LinksUpToDate>
  <CharactersWithSpaces>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2024-01-21T19:36:00Z</dcterms:created>
  <dcterms:modified xsi:type="dcterms:W3CDTF">2024-01-21T19:37:00Z</dcterms:modified>
</cp:coreProperties>
</file>