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6075B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Elizabeth SAPERTON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b.ca.1421)</w:t>
      </w:r>
    </w:p>
    <w:p w:rsidR="006075B0" w:rsidRDefault="006075B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075B0" w:rsidRDefault="006075B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075B0" w:rsidRDefault="006075B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Daughter of Roger </w:t>
      </w:r>
      <w:proofErr w:type="spellStart"/>
      <w:r>
        <w:rPr>
          <w:rFonts w:ascii="Times New Roman" w:hAnsi="Times New Roman" w:cs="Times New Roman"/>
          <w:sz w:val="24"/>
          <w:szCs w:val="24"/>
        </w:rPr>
        <w:t>Saperton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d.1434)(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6075B0" w:rsidRDefault="006075B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24-169)</w:t>
      </w:r>
    </w:p>
    <w:p w:rsidR="006075B0" w:rsidRDefault="006075B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Venour</w:t>
      </w:r>
      <w:proofErr w:type="spellEnd"/>
      <w:r>
        <w:rPr>
          <w:rFonts w:ascii="Times New Roman" w:hAnsi="Times New Roman" w:cs="Times New Roman"/>
          <w:sz w:val="24"/>
          <w:szCs w:val="24"/>
        </w:rPr>
        <w:t>.   (ibid.)</w:t>
      </w:r>
    </w:p>
    <w:p w:rsidR="006075B0" w:rsidRDefault="006075B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075B0" w:rsidRDefault="006075B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075B0" w:rsidRDefault="006075B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Jun.1434</w:t>
      </w:r>
      <w:r>
        <w:rPr>
          <w:rFonts w:ascii="Times New Roman" w:hAnsi="Times New Roman" w:cs="Times New Roman"/>
          <w:sz w:val="24"/>
          <w:szCs w:val="24"/>
        </w:rPr>
        <w:tab/>
        <w:t>He father died.   (ibid.)</w:t>
      </w:r>
    </w:p>
    <w:p w:rsidR="006075B0" w:rsidRDefault="006075B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075B0" w:rsidRDefault="006075B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075B0" w:rsidRPr="006075B0" w:rsidRDefault="006075B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April 2016</w:t>
      </w:r>
      <w:bookmarkStart w:id="0" w:name="_GoBack"/>
      <w:bookmarkEnd w:id="0"/>
    </w:p>
    <w:sectPr w:rsidR="006075B0" w:rsidRPr="006075B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75B0" w:rsidRDefault="006075B0" w:rsidP="00E71FC3">
      <w:pPr>
        <w:spacing w:after="0" w:line="240" w:lineRule="auto"/>
      </w:pPr>
      <w:r>
        <w:separator/>
      </w:r>
    </w:p>
  </w:endnote>
  <w:endnote w:type="continuationSeparator" w:id="0">
    <w:p w:rsidR="006075B0" w:rsidRDefault="006075B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75B0" w:rsidRDefault="006075B0" w:rsidP="00E71FC3">
      <w:pPr>
        <w:spacing w:after="0" w:line="240" w:lineRule="auto"/>
      </w:pPr>
      <w:r>
        <w:separator/>
      </w:r>
    </w:p>
  </w:footnote>
  <w:footnote w:type="continuationSeparator" w:id="0">
    <w:p w:rsidR="006075B0" w:rsidRDefault="006075B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5B0"/>
    <w:rsid w:val="006075B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AA2EF"/>
  <w15:chartTrackingRefBased/>
  <w15:docId w15:val="{7CCFB184-6C13-4932-92A0-8B5EC121B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2016-04-18T21:28:00Z</dcterms:created>
  <dcterms:modified xsi:type="dcterms:W3CDTF">2016-04-18T21:31:00Z</dcterms:modified>
</cp:coreProperties>
</file>