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93946E" w14:textId="77777777" w:rsidR="002823D2" w:rsidRDefault="002823D2" w:rsidP="002823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SAPCOTE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DB22CD5" w14:textId="77777777" w:rsidR="002823D2" w:rsidRDefault="002823D2" w:rsidP="002823D2">
      <w:pPr>
        <w:pStyle w:val="NoSpacing"/>
        <w:rPr>
          <w:rFonts w:cs="Times New Roman"/>
          <w:szCs w:val="24"/>
        </w:rPr>
      </w:pPr>
    </w:p>
    <w:p w14:paraId="176EBE4C" w14:textId="77777777" w:rsidR="002823D2" w:rsidRDefault="002823D2" w:rsidP="002823D2">
      <w:pPr>
        <w:pStyle w:val="NoSpacing"/>
        <w:rPr>
          <w:rFonts w:cs="Times New Roman"/>
          <w:szCs w:val="24"/>
        </w:rPr>
      </w:pPr>
    </w:p>
    <w:p w14:paraId="0E873810" w14:textId="77777777" w:rsidR="002823D2" w:rsidRDefault="002823D2" w:rsidP="002823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trespass and assault of a servant against John Fulby of </w:t>
      </w:r>
    </w:p>
    <w:p w14:paraId="747E781B" w14:textId="77777777" w:rsidR="002823D2" w:rsidRDefault="002823D2" w:rsidP="002823D2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Stamford, Lincolnshire(q.v.), </w:t>
      </w:r>
      <w:r>
        <w:rPr>
          <w:rFonts w:cs="Times New Roman"/>
          <w:szCs w:val="24"/>
        </w:rPr>
        <w:tab/>
        <w:t>and two others.</w:t>
      </w:r>
    </w:p>
    <w:p w14:paraId="32D289CA" w14:textId="77777777" w:rsidR="002823D2" w:rsidRDefault="002823D2" w:rsidP="002823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51FCC61A" w14:textId="77777777" w:rsidR="002823D2" w:rsidRDefault="002823D2" w:rsidP="002823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debt against Hugh Gardener of </w:t>
      </w:r>
      <w:proofErr w:type="spellStart"/>
      <w:r>
        <w:rPr>
          <w:rFonts w:cs="Times New Roman"/>
          <w:szCs w:val="24"/>
        </w:rPr>
        <w:t>Barnake</w:t>
      </w:r>
      <w:proofErr w:type="spellEnd"/>
      <w:r>
        <w:rPr>
          <w:rFonts w:cs="Times New Roman"/>
          <w:szCs w:val="24"/>
        </w:rPr>
        <w:t>(q.v.).  (ibid.)</w:t>
      </w:r>
    </w:p>
    <w:p w14:paraId="6948A45E" w14:textId="77777777" w:rsidR="002823D2" w:rsidRDefault="002823D2" w:rsidP="002823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debt against John </w:t>
      </w:r>
      <w:proofErr w:type="spellStart"/>
      <w:r>
        <w:rPr>
          <w:rFonts w:cs="Times New Roman"/>
          <w:szCs w:val="24"/>
        </w:rPr>
        <w:t>Pryour</w:t>
      </w:r>
      <w:proofErr w:type="spellEnd"/>
      <w:r>
        <w:rPr>
          <w:rFonts w:cs="Times New Roman"/>
          <w:szCs w:val="24"/>
        </w:rPr>
        <w:t xml:space="preserve"> of Ufford, Northamptonshire(q.v.),</w:t>
      </w:r>
    </w:p>
    <w:p w14:paraId="22D68A95" w14:textId="77777777" w:rsidR="002823D2" w:rsidRDefault="002823D2" w:rsidP="002823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Thomas Seuell of Ufford(q.v.).   (ibid.)</w:t>
      </w:r>
    </w:p>
    <w:p w14:paraId="1B8F4734" w14:textId="77777777" w:rsidR="002823D2" w:rsidRDefault="002823D2" w:rsidP="002823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debt against Robert Fletton of </w:t>
      </w:r>
      <w:proofErr w:type="spellStart"/>
      <w:r>
        <w:rPr>
          <w:rFonts w:cs="Times New Roman"/>
          <w:szCs w:val="24"/>
        </w:rPr>
        <w:t>Morborne</w:t>
      </w:r>
      <w:proofErr w:type="spellEnd"/>
      <w:r>
        <w:rPr>
          <w:rFonts w:cs="Times New Roman"/>
          <w:szCs w:val="24"/>
        </w:rPr>
        <w:t xml:space="preserve">, </w:t>
      </w:r>
    </w:p>
    <w:p w14:paraId="62AB5DE5" w14:textId="77777777" w:rsidR="002823D2" w:rsidRDefault="002823D2" w:rsidP="002823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Cambridgeshire(q.v.).      (ibid.)</w:t>
      </w:r>
    </w:p>
    <w:p w14:paraId="633E0962" w14:textId="77777777" w:rsidR="002823D2" w:rsidRDefault="002823D2" w:rsidP="002823D2">
      <w:pPr>
        <w:pStyle w:val="NoSpacing"/>
        <w:rPr>
          <w:rFonts w:cs="Times New Roman"/>
          <w:szCs w:val="24"/>
        </w:rPr>
      </w:pPr>
    </w:p>
    <w:p w14:paraId="5DFAE3B8" w14:textId="77777777" w:rsidR="002823D2" w:rsidRDefault="002823D2" w:rsidP="002823D2">
      <w:pPr>
        <w:pStyle w:val="NoSpacing"/>
        <w:rPr>
          <w:rFonts w:cs="Times New Roman"/>
          <w:szCs w:val="24"/>
        </w:rPr>
      </w:pPr>
    </w:p>
    <w:p w14:paraId="7CFEF1FE" w14:textId="77777777" w:rsidR="002823D2" w:rsidRDefault="002823D2" w:rsidP="002823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April 2024</w:t>
      </w:r>
    </w:p>
    <w:p w14:paraId="05490C3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0F2A9B" w14:textId="77777777" w:rsidR="002823D2" w:rsidRDefault="002823D2" w:rsidP="009139A6">
      <w:r>
        <w:separator/>
      </w:r>
    </w:p>
  </w:endnote>
  <w:endnote w:type="continuationSeparator" w:id="0">
    <w:p w14:paraId="228519B9" w14:textId="77777777" w:rsidR="002823D2" w:rsidRDefault="002823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B471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6A61C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A7E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09AF6E" w14:textId="77777777" w:rsidR="002823D2" w:rsidRDefault="002823D2" w:rsidP="009139A6">
      <w:r>
        <w:separator/>
      </w:r>
    </w:p>
  </w:footnote>
  <w:footnote w:type="continuationSeparator" w:id="0">
    <w:p w14:paraId="4DC43CC4" w14:textId="77777777" w:rsidR="002823D2" w:rsidRDefault="002823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262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345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674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3D2"/>
    <w:rsid w:val="000666E0"/>
    <w:rsid w:val="002510B7"/>
    <w:rsid w:val="00270799"/>
    <w:rsid w:val="002823D2"/>
    <w:rsid w:val="005C130B"/>
    <w:rsid w:val="00826F5C"/>
    <w:rsid w:val="009139A6"/>
    <w:rsid w:val="009411C2"/>
    <w:rsid w:val="009448BB"/>
    <w:rsid w:val="00947624"/>
    <w:rsid w:val="009D4751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BDBE9"/>
  <w15:chartTrackingRefBased/>
  <w15:docId w15:val="{8D43160A-3162-4738-950D-8AA9CC96E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823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2024-05-18T19:53:00Z</dcterms:created>
  <dcterms:modified xsi:type="dcterms:W3CDTF">2024-05-18T19:54:00Z</dcterms:modified>
</cp:coreProperties>
</file>