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8C7EC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SAPCOTE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394A8918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Stamford.</w:t>
      </w:r>
    </w:p>
    <w:p w14:paraId="7B7A27F8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C5586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9B60B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Nov.1467</w:t>
      </w:r>
      <w:r>
        <w:rPr>
          <w:rFonts w:ascii="Times New Roman" w:hAnsi="Times New Roman" w:cs="Times New Roman"/>
          <w:sz w:val="24"/>
          <w:szCs w:val="24"/>
        </w:rPr>
        <w:tab/>
        <w:t xml:space="preserve">John Clerk of Northampton(q.v.) was pardoned for not appearing to </w:t>
      </w:r>
      <w:proofErr w:type="gramStart"/>
      <w:r>
        <w:rPr>
          <w:rFonts w:ascii="Times New Roman" w:hAnsi="Times New Roman" w:cs="Times New Roman"/>
          <w:sz w:val="24"/>
          <w:szCs w:val="24"/>
        </w:rPr>
        <w:t>answer</w:t>
      </w:r>
      <w:proofErr w:type="gramEnd"/>
    </w:p>
    <w:p w14:paraId="0BD99EF6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and Sir Thomas Tresham(q.v.) touching a debt of £20.</w:t>
      </w:r>
    </w:p>
    <w:p w14:paraId="36B40A7A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p.5)</w:t>
      </w:r>
    </w:p>
    <w:p w14:paraId="3402AC42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9733D2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BE2F1" w14:textId="77777777" w:rsidR="0066030E" w:rsidRDefault="0066030E" w:rsidP="006603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1B01D19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72A61" w14:textId="77777777" w:rsidR="0066030E" w:rsidRDefault="0066030E" w:rsidP="009139A6">
      <w:r>
        <w:separator/>
      </w:r>
    </w:p>
  </w:endnote>
  <w:endnote w:type="continuationSeparator" w:id="0">
    <w:p w14:paraId="479E419C" w14:textId="77777777" w:rsidR="0066030E" w:rsidRDefault="006603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707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C79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C06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2071D" w14:textId="77777777" w:rsidR="0066030E" w:rsidRDefault="0066030E" w:rsidP="009139A6">
      <w:r>
        <w:separator/>
      </w:r>
    </w:p>
  </w:footnote>
  <w:footnote w:type="continuationSeparator" w:id="0">
    <w:p w14:paraId="4FD93491" w14:textId="77777777" w:rsidR="0066030E" w:rsidRDefault="006603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383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377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9D4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30E"/>
    <w:rsid w:val="000666E0"/>
    <w:rsid w:val="002510B7"/>
    <w:rsid w:val="005C130B"/>
    <w:rsid w:val="0066030E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78DE"/>
  <w15:chartTrackingRefBased/>
  <w15:docId w15:val="{23ABFAC9-2080-4F2F-8A9B-FB39C2B7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2021-04-01T17:09:00Z</dcterms:created>
  <dcterms:modified xsi:type="dcterms:W3CDTF">2021-04-01T17:12:00Z</dcterms:modified>
</cp:coreProperties>
</file>