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F2F66D" w14:textId="77777777" w:rsidR="00440802" w:rsidRDefault="00440802" w:rsidP="0044080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RYVETT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fl.1400)</w:t>
      </w:r>
    </w:p>
    <w:p w14:paraId="6CE4B84B" w14:textId="77777777" w:rsidR="00440802" w:rsidRDefault="00440802" w:rsidP="00440802">
      <w:pPr>
        <w:pStyle w:val="NoSpacing"/>
        <w:rPr>
          <w:rFonts w:cs="Times New Roman"/>
          <w:szCs w:val="24"/>
        </w:rPr>
      </w:pPr>
    </w:p>
    <w:p w14:paraId="1D7F0976" w14:textId="77777777" w:rsidR="00440802" w:rsidRDefault="00440802" w:rsidP="00440802">
      <w:pPr>
        <w:pStyle w:val="NoSpacing"/>
        <w:rPr>
          <w:rFonts w:cs="Times New Roman"/>
          <w:szCs w:val="24"/>
        </w:rPr>
      </w:pPr>
    </w:p>
    <w:p w14:paraId="2D9AC338" w14:textId="77777777" w:rsidR="00440802" w:rsidRDefault="00440802" w:rsidP="0044080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5 May1400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Doncaster into lands of</w:t>
      </w:r>
    </w:p>
    <w:p w14:paraId="253FFC89" w14:textId="77777777" w:rsidR="00440802" w:rsidRDefault="00440802" w:rsidP="0044080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Sir Andrew </w:t>
      </w:r>
      <w:proofErr w:type="spellStart"/>
      <w:r>
        <w:rPr>
          <w:rFonts w:cs="Times New Roman"/>
          <w:szCs w:val="24"/>
        </w:rPr>
        <w:t>Loterell</w:t>
      </w:r>
      <w:proofErr w:type="spellEnd"/>
      <w:r>
        <w:rPr>
          <w:rFonts w:cs="Times New Roman"/>
          <w:szCs w:val="24"/>
        </w:rPr>
        <w:t>, senior(q.v.).</w:t>
      </w:r>
    </w:p>
    <w:p w14:paraId="22C7C84C" w14:textId="77777777" w:rsidR="00440802" w:rsidRDefault="00440802" w:rsidP="0044080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EF010F">
          <w:rPr>
            <w:rStyle w:val="Hyperlink"/>
            <w:rFonts w:cs="Times New Roman"/>
            <w:szCs w:val="24"/>
          </w:rPr>
          <w:t>https://inquisitionspostmortem.ac.uk/view/inquisition/18-068/</w:t>
        </w:r>
      </w:hyperlink>
      <w:r>
        <w:rPr>
          <w:rFonts w:cs="Times New Roman"/>
          <w:szCs w:val="24"/>
        </w:rPr>
        <w:t xml:space="preserve"> )</w:t>
      </w:r>
    </w:p>
    <w:p w14:paraId="655BCBBF" w14:textId="77777777" w:rsidR="00440802" w:rsidRDefault="00440802" w:rsidP="00440802">
      <w:pPr>
        <w:pStyle w:val="NoSpacing"/>
        <w:rPr>
          <w:rFonts w:cs="Times New Roman"/>
          <w:szCs w:val="24"/>
        </w:rPr>
      </w:pPr>
    </w:p>
    <w:p w14:paraId="0DA44AD0" w14:textId="77777777" w:rsidR="00440802" w:rsidRDefault="00440802" w:rsidP="00440802">
      <w:pPr>
        <w:pStyle w:val="NoSpacing"/>
        <w:rPr>
          <w:rFonts w:cs="Times New Roman"/>
          <w:szCs w:val="24"/>
        </w:rPr>
      </w:pPr>
    </w:p>
    <w:p w14:paraId="72D6BAAB" w14:textId="77777777" w:rsidR="00440802" w:rsidRDefault="00440802" w:rsidP="0044080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9 December 2023</w:t>
      </w:r>
    </w:p>
    <w:p w14:paraId="1FA534B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6D335D" w14:textId="77777777" w:rsidR="00440802" w:rsidRDefault="00440802" w:rsidP="009139A6">
      <w:r>
        <w:separator/>
      </w:r>
    </w:p>
  </w:endnote>
  <w:endnote w:type="continuationSeparator" w:id="0">
    <w:p w14:paraId="0A030858" w14:textId="77777777" w:rsidR="00440802" w:rsidRDefault="0044080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1FA4F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B438A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71342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48207E" w14:textId="77777777" w:rsidR="00440802" w:rsidRDefault="00440802" w:rsidP="009139A6">
      <w:r>
        <w:separator/>
      </w:r>
    </w:p>
  </w:footnote>
  <w:footnote w:type="continuationSeparator" w:id="0">
    <w:p w14:paraId="51E1F9DE" w14:textId="77777777" w:rsidR="00440802" w:rsidRDefault="0044080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D96B0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54BF3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7C4AB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802"/>
    <w:rsid w:val="000666E0"/>
    <w:rsid w:val="002510B7"/>
    <w:rsid w:val="00440802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9D5C25"/>
  <w15:chartTrackingRefBased/>
  <w15:docId w15:val="{6787FBEB-21CC-447A-9444-007809A2B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408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18-068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2023-12-09T19:37:00Z</dcterms:created>
  <dcterms:modified xsi:type="dcterms:W3CDTF">2023-12-09T19:37:00Z</dcterms:modified>
</cp:coreProperties>
</file>