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82B82" w14:textId="77777777" w:rsidR="008331D1" w:rsidRDefault="008331D1" w:rsidP="00833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RYVET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039DD71" w14:textId="77777777" w:rsidR="008331D1" w:rsidRDefault="008331D1" w:rsidP="00833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Whitwell, Derbyshire.</w:t>
      </w:r>
    </w:p>
    <w:p w14:paraId="66F0E8E7" w14:textId="77777777" w:rsidR="008331D1" w:rsidRDefault="008331D1" w:rsidP="008331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23D03E" w14:textId="77777777" w:rsidR="008331D1" w:rsidRDefault="008331D1" w:rsidP="008331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8AAB2" w14:textId="77777777" w:rsidR="008331D1" w:rsidRDefault="008331D1" w:rsidP="008331D1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Derbyshire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B95625" w14:textId="77777777" w:rsidR="008331D1" w:rsidRDefault="008331D1" w:rsidP="008331D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0E2A7700" w14:textId="77777777" w:rsidR="008331D1" w:rsidRDefault="008331D1" w:rsidP="00833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p.187)</w:t>
      </w:r>
    </w:p>
    <w:p w14:paraId="0E23FF43" w14:textId="77777777" w:rsidR="008331D1" w:rsidRDefault="008331D1" w:rsidP="008331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47307" w14:textId="77777777" w:rsidR="008331D1" w:rsidRDefault="008331D1" w:rsidP="008331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BD842C" w14:textId="77777777" w:rsidR="008331D1" w:rsidRDefault="008331D1" w:rsidP="00833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2021</w:t>
      </w:r>
    </w:p>
    <w:p w14:paraId="3BB79F3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5AD3D" w14:textId="77777777" w:rsidR="008331D1" w:rsidRDefault="008331D1" w:rsidP="009139A6">
      <w:r>
        <w:separator/>
      </w:r>
    </w:p>
  </w:endnote>
  <w:endnote w:type="continuationSeparator" w:id="0">
    <w:p w14:paraId="580C3D8A" w14:textId="77777777" w:rsidR="008331D1" w:rsidRDefault="008331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3D8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D3B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E3A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3B74F" w14:textId="77777777" w:rsidR="008331D1" w:rsidRDefault="008331D1" w:rsidP="009139A6">
      <w:r>
        <w:separator/>
      </w:r>
    </w:p>
  </w:footnote>
  <w:footnote w:type="continuationSeparator" w:id="0">
    <w:p w14:paraId="09165596" w14:textId="77777777" w:rsidR="008331D1" w:rsidRDefault="008331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916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A94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B3E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D1"/>
    <w:rsid w:val="000666E0"/>
    <w:rsid w:val="002510B7"/>
    <w:rsid w:val="005C130B"/>
    <w:rsid w:val="00826F5C"/>
    <w:rsid w:val="008331D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32706"/>
  <w15:chartTrackingRefBased/>
  <w15:docId w15:val="{D4ADCE55-1D05-45D6-8549-5C95D96D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2021-05-28T14:44:00Z</dcterms:created>
  <dcterms:modified xsi:type="dcterms:W3CDTF">2021-05-28T14:44:00Z</dcterms:modified>
</cp:coreProperties>
</file>