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39320" w14:textId="77777777" w:rsidR="00EB4B27" w:rsidRDefault="00EB4B27" w:rsidP="00EB4B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RYVET</w:t>
      </w:r>
      <w:r>
        <w:rPr>
          <w:rFonts w:ascii="Times New Roman" w:hAnsi="Times New Roman" w:cs="Times New Roman"/>
          <w:sz w:val="24"/>
          <w:szCs w:val="24"/>
        </w:rPr>
        <w:t xml:space="preserve">      (d.1409)</w:t>
      </w:r>
    </w:p>
    <w:p w14:paraId="2B7FE14F" w14:textId="51180EB1" w:rsidR="00EB4B27" w:rsidRDefault="00EB4B27" w:rsidP="00EB4B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Orgar</w:t>
      </w:r>
      <w:proofErr w:type="spellEnd"/>
      <w:r>
        <w:rPr>
          <w:rFonts w:ascii="Times New Roman" w:hAnsi="Times New Roman" w:cs="Times New Roman"/>
          <w:sz w:val="24"/>
          <w:szCs w:val="24"/>
        </w:rPr>
        <w:t>, London.</w:t>
      </w:r>
    </w:p>
    <w:p w14:paraId="63F34D64" w14:textId="77777777" w:rsidR="00EB4B27" w:rsidRDefault="00EB4B27" w:rsidP="00EB4B27">
      <w:pPr>
        <w:rPr>
          <w:rFonts w:ascii="Times New Roman" w:hAnsi="Times New Roman" w:cs="Times New Roman"/>
          <w:sz w:val="24"/>
          <w:szCs w:val="24"/>
        </w:rPr>
      </w:pPr>
    </w:p>
    <w:p w14:paraId="07ECF04A" w14:textId="77777777" w:rsidR="00EB4B27" w:rsidRDefault="00EB4B27" w:rsidP="00EB4B27">
      <w:pPr>
        <w:rPr>
          <w:rFonts w:ascii="Times New Roman" w:hAnsi="Times New Roman" w:cs="Times New Roman"/>
          <w:sz w:val="24"/>
          <w:szCs w:val="24"/>
        </w:rPr>
      </w:pPr>
    </w:p>
    <w:p w14:paraId="27CAFD22" w14:textId="77777777" w:rsidR="00EB4B27" w:rsidRDefault="00EB4B27" w:rsidP="00EB4B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Oct.1409</w:t>
      </w:r>
      <w:r>
        <w:rPr>
          <w:rFonts w:ascii="Times New Roman" w:hAnsi="Times New Roman" w:cs="Times New Roman"/>
          <w:sz w:val="24"/>
          <w:szCs w:val="24"/>
        </w:rPr>
        <w:tab/>
        <w:t>He made his Will, in which he left a book of hours.</w:t>
      </w:r>
    </w:p>
    <w:p w14:paraId="315DC84F" w14:textId="77777777" w:rsidR="00EB4B27" w:rsidRDefault="00EB4B27" w:rsidP="00EB4B27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pp.210 and 253)</w:t>
      </w:r>
    </w:p>
    <w:p w14:paraId="75DA590F" w14:textId="77777777" w:rsidR="00EB4B27" w:rsidRDefault="00EB4B27" w:rsidP="00EB4B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 p.253)</w:t>
      </w:r>
    </w:p>
    <w:p w14:paraId="549796E6" w14:textId="77777777" w:rsidR="00EB4B27" w:rsidRDefault="00EB4B27" w:rsidP="00EB4B27">
      <w:pPr>
        <w:rPr>
          <w:rFonts w:ascii="Times New Roman" w:hAnsi="Times New Roman" w:cs="Times New Roman"/>
          <w:sz w:val="24"/>
          <w:szCs w:val="24"/>
        </w:rPr>
      </w:pPr>
    </w:p>
    <w:p w14:paraId="5684D889" w14:textId="77777777" w:rsidR="00EB4B27" w:rsidRDefault="00EB4B27" w:rsidP="00EB4B27">
      <w:pPr>
        <w:rPr>
          <w:rFonts w:ascii="Times New Roman" w:hAnsi="Times New Roman" w:cs="Times New Roman"/>
          <w:sz w:val="24"/>
          <w:szCs w:val="24"/>
        </w:rPr>
      </w:pPr>
    </w:p>
    <w:p w14:paraId="4173D796" w14:textId="77777777" w:rsidR="00EB4B27" w:rsidRDefault="00EB4B27" w:rsidP="00EB4B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August 2021</w:t>
      </w:r>
    </w:p>
    <w:p w14:paraId="79B4EF3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7196A" w14:textId="77777777" w:rsidR="00EB4B27" w:rsidRDefault="00EB4B27" w:rsidP="009139A6">
      <w:r>
        <w:separator/>
      </w:r>
    </w:p>
  </w:endnote>
  <w:endnote w:type="continuationSeparator" w:id="0">
    <w:p w14:paraId="4F8E9BAC" w14:textId="77777777" w:rsidR="00EB4B27" w:rsidRDefault="00EB4B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AD8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A46A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96A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9D611" w14:textId="77777777" w:rsidR="00EB4B27" w:rsidRDefault="00EB4B27" w:rsidP="009139A6">
      <w:r>
        <w:separator/>
      </w:r>
    </w:p>
  </w:footnote>
  <w:footnote w:type="continuationSeparator" w:id="0">
    <w:p w14:paraId="71BE21C8" w14:textId="77777777" w:rsidR="00EB4B27" w:rsidRDefault="00EB4B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62D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6FB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265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B2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B4B27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2D72A"/>
  <w15:chartTrackingRefBased/>
  <w15:docId w15:val="{E3B56EEA-57DE-421B-B697-44E6979E4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B27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2021-09-09T18:49:00Z</dcterms:created>
  <dcterms:modified xsi:type="dcterms:W3CDTF">2021-09-09T18:49:00Z</dcterms:modified>
</cp:coreProperties>
</file>