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E7537" w14:textId="77777777" w:rsidR="00992424" w:rsidRDefault="00992424" w:rsidP="00992424">
      <w:r>
        <w:rPr>
          <w:u w:val="single"/>
        </w:rPr>
        <w:t>Elise RYVET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0713C482" w14:textId="77777777" w:rsidR="00992424" w:rsidRDefault="00992424" w:rsidP="00992424">
      <w:r>
        <w:t>of Earl Soham.</w:t>
      </w:r>
    </w:p>
    <w:p w14:paraId="1C6656B7" w14:textId="77777777" w:rsidR="00992424" w:rsidRDefault="00992424" w:rsidP="00992424"/>
    <w:p w14:paraId="1D1979C2" w14:textId="77777777" w:rsidR="00992424" w:rsidRDefault="00992424" w:rsidP="00992424"/>
    <w:p w14:paraId="7560C1B1" w14:textId="77777777" w:rsidR="00992424" w:rsidRDefault="00992424" w:rsidP="00992424">
      <w:r>
        <w:t xml:space="preserve">Daughter of de la </w:t>
      </w:r>
      <w:proofErr w:type="spellStart"/>
      <w:r>
        <w:t>Bere</w:t>
      </w:r>
      <w:proofErr w:type="spellEnd"/>
      <w:r>
        <w:t xml:space="preserve"> of </w:t>
      </w:r>
      <w:proofErr w:type="spellStart"/>
      <w:r>
        <w:t>Normby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  (Peerage 1970 p.484)</w:t>
      </w:r>
    </w:p>
    <w:p w14:paraId="1BF3A8AD" w14:textId="77777777" w:rsidR="00992424" w:rsidRDefault="00992424" w:rsidP="00992424">
      <w:r>
        <w:t xml:space="preserve">= John </w:t>
      </w:r>
      <w:proofErr w:type="spellStart"/>
      <w:r>
        <w:t>Ryvet</w:t>
      </w:r>
      <w:proofErr w:type="spellEnd"/>
      <w:r>
        <w:t>(q.v.).   (ibid.)</w:t>
      </w:r>
    </w:p>
    <w:p w14:paraId="6D9AB49C" w14:textId="77777777" w:rsidR="00992424" w:rsidRDefault="00992424" w:rsidP="00992424">
      <w:r>
        <w:t>Sons:   John and Thomas.   (ibid.)</w:t>
      </w:r>
    </w:p>
    <w:p w14:paraId="630FB49D" w14:textId="77777777" w:rsidR="00992424" w:rsidRDefault="00992424" w:rsidP="00992424"/>
    <w:p w14:paraId="6C90D342" w14:textId="77777777" w:rsidR="00992424" w:rsidRDefault="00992424" w:rsidP="00992424"/>
    <w:p w14:paraId="0B057E38" w14:textId="77777777" w:rsidR="00992424" w:rsidRPr="00FB611B" w:rsidRDefault="00992424" w:rsidP="00992424">
      <w:r>
        <w:t>4 June 2023</w:t>
      </w:r>
    </w:p>
    <w:p w14:paraId="049803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0DCEE" w14:textId="77777777" w:rsidR="00992424" w:rsidRDefault="00992424" w:rsidP="009139A6">
      <w:r>
        <w:separator/>
      </w:r>
    </w:p>
  </w:endnote>
  <w:endnote w:type="continuationSeparator" w:id="0">
    <w:p w14:paraId="57018C0C" w14:textId="77777777" w:rsidR="00992424" w:rsidRDefault="009924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363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2A3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49D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9DB7F" w14:textId="77777777" w:rsidR="00992424" w:rsidRDefault="00992424" w:rsidP="009139A6">
      <w:r>
        <w:separator/>
      </w:r>
    </w:p>
  </w:footnote>
  <w:footnote w:type="continuationSeparator" w:id="0">
    <w:p w14:paraId="4594A7BC" w14:textId="77777777" w:rsidR="00992424" w:rsidRDefault="009924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90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210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89F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24"/>
    <w:rsid w:val="000666E0"/>
    <w:rsid w:val="002510B7"/>
    <w:rsid w:val="005C130B"/>
    <w:rsid w:val="00826F5C"/>
    <w:rsid w:val="009139A6"/>
    <w:rsid w:val="009448BB"/>
    <w:rsid w:val="00947624"/>
    <w:rsid w:val="009924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DE16094"/>
  <w15:chartTrackingRefBased/>
  <w15:docId w15:val="{6CE90C51-309F-43C9-9914-26FBC589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4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2023-06-04T21:04:00Z</dcterms:created>
  <dcterms:modified xsi:type="dcterms:W3CDTF">2023-06-04T21:05:00Z</dcterms:modified>
</cp:coreProperties>
</file>