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02858F" w14:textId="72F3A7FA" w:rsidR="006B2F86" w:rsidRDefault="00B25314" w:rsidP="00E71FC3">
      <w:pPr>
        <w:pStyle w:val="NoSpacing"/>
      </w:pPr>
      <w:r>
        <w:rPr>
          <w:u w:val="single"/>
        </w:rPr>
        <w:t>Thomas de la RYVERS</w:t>
      </w:r>
      <w:r>
        <w:t xml:space="preserve">  </w:t>
      </w:r>
      <w:proofErr w:type="gramStart"/>
      <w:r>
        <w:t xml:space="preserve">   (</w:t>
      </w:r>
      <w:proofErr w:type="gramEnd"/>
      <w:r>
        <w:t>fl.1483)</w:t>
      </w:r>
    </w:p>
    <w:p w14:paraId="0880063A" w14:textId="055570E2" w:rsidR="00B25314" w:rsidRDefault="00B25314" w:rsidP="00E71FC3">
      <w:pPr>
        <w:pStyle w:val="NoSpacing"/>
      </w:pPr>
      <w:r>
        <w:t>of London. Skinner.</w:t>
      </w:r>
    </w:p>
    <w:p w14:paraId="39D8372A" w14:textId="36C90E6A" w:rsidR="00B25314" w:rsidRDefault="00B25314" w:rsidP="00E71FC3">
      <w:pPr>
        <w:pStyle w:val="NoSpacing"/>
      </w:pPr>
    </w:p>
    <w:p w14:paraId="5A3ACF46" w14:textId="1D2E974F" w:rsidR="00B25314" w:rsidRDefault="00B25314" w:rsidP="00E71FC3">
      <w:pPr>
        <w:pStyle w:val="NoSpacing"/>
      </w:pPr>
    </w:p>
    <w:p w14:paraId="1F6F743D" w14:textId="0DFA7EF8" w:rsidR="00B25314" w:rsidRDefault="00B25314" w:rsidP="00E71FC3">
      <w:pPr>
        <w:pStyle w:val="NoSpacing"/>
      </w:pPr>
      <w:r>
        <w:tab/>
        <w:t>1483</w:t>
      </w:r>
      <w:r>
        <w:tab/>
        <w:t>He furred robes in the Great Wardrobe for 3¼ days.</w:t>
      </w:r>
    </w:p>
    <w:p w14:paraId="5DE5B7F3" w14:textId="04FD54DF" w:rsidR="00B25314" w:rsidRDefault="00B25314" w:rsidP="00E71FC3">
      <w:pPr>
        <w:pStyle w:val="NoSpacing"/>
      </w:pPr>
      <w:r>
        <w:tab/>
      </w:r>
      <w:r>
        <w:tab/>
        <w:t>(Coronation p.390)</w:t>
      </w:r>
    </w:p>
    <w:p w14:paraId="05AD8F4F" w14:textId="6E5F8830" w:rsidR="00B25314" w:rsidRDefault="00B25314" w:rsidP="00E71FC3">
      <w:pPr>
        <w:pStyle w:val="NoSpacing"/>
      </w:pPr>
    </w:p>
    <w:p w14:paraId="61F88602" w14:textId="1639DC36" w:rsidR="00B25314" w:rsidRDefault="00B25314" w:rsidP="00E71FC3">
      <w:pPr>
        <w:pStyle w:val="NoSpacing"/>
      </w:pPr>
    </w:p>
    <w:p w14:paraId="44C1C328" w14:textId="5AB173CE" w:rsidR="00B25314" w:rsidRPr="00B25314" w:rsidRDefault="00B25314" w:rsidP="00E71FC3">
      <w:pPr>
        <w:pStyle w:val="NoSpacing"/>
      </w:pPr>
      <w:r>
        <w:t>3 June 2018</w:t>
      </w:r>
      <w:bookmarkStart w:id="0" w:name="_GoBack"/>
      <w:bookmarkEnd w:id="0"/>
    </w:p>
    <w:sectPr w:rsidR="00B25314" w:rsidRPr="00B2531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087A16" w14:textId="77777777" w:rsidR="00B25314" w:rsidRDefault="00B25314" w:rsidP="00E71FC3">
      <w:pPr>
        <w:spacing w:after="0" w:line="240" w:lineRule="auto"/>
      </w:pPr>
      <w:r>
        <w:separator/>
      </w:r>
    </w:p>
  </w:endnote>
  <w:endnote w:type="continuationSeparator" w:id="0">
    <w:p w14:paraId="3D611419" w14:textId="77777777" w:rsidR="00B25314" w:rsidRDefault="00B2531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7C132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0305F2" w14:textId="77777777" w:rsidR="00B25314" w:rsidRDefault="00B25314" w:rsidP="00E71FC3">
      <w:pPr>
        <w:spacing w:after="0" w:line="240" w:lineRule="auto"/>
      </w:pPr>
      <w:r>
        <w:separator/>
      </w:r>
    </w:p>
  </w:footnote>
  <w:footnote w:type="continuationSeparator" w:id="0">
    <w:p w14:paraId="59172B82" w14:textId="77777777" w:rsidR="00B25314" w:rsidRDefault="00B2531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314"/>
    <w:rsid w:val="001A7C09"/>
    <w:rsid w:val="00577BD5"/>
    <w:rsid w:val="00656CBA"/>
    <w:rsid w:val="006A1F77"/>
    <w:rsid w:val="00733BE7"/>
    <w:rsid w:val="00AB52E8"/>
    <w:rsid w:val="00B16D3F"/>
    <w:rsid w:val="00B25314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A8593"/>
  <w15:chartTrackingRefBased/>
  <w15:docId w15:val="{E5827692-69AF-4E59-88B2-8FB941FF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2018-06-03T20:04:00Z</dcterms:created>
  <dcterms:modified xsi:type="dcterms:W3CDTF">2018-06-03T20:06:00Z</dcterms:modified>
</cp:coreProperties>
</file>