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DCBFB" w14:textId="79DB1286" w:rsidR="00BA00AB" w:rsidRDefault="00DF2D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RYVERS</w:t>
      </w:r>
      <w:r>
        <w:rPr>
          <w:rFonts w:cs="Times New Roman"/>
          <w:szCs w:val="24"/>
        </w:rPr>
        <w:t xml:space="preserve">       (fl.1441)</w:t>
      </w:r>
    </w:p>
    <w:p w14:paraId="1459BD23" w14:textId="77777777" w:rsidR="00DF2DF0" w:rsidRDefault="00DF2DF0" w:rsidP="009139A6">
      <w:pPr>
        <w:pStyle w:val="NoSpacing"/>
        <w:rPr>
          <w:rFonts w:cs="Times New Roman"/>
          <w:szCs w:val="24"/>
        </w:rPr>
      </w:pPr>
    </w:p>
    <w:p w14:paraId="57EDFF32" w14:textId="77777777" w:rsidR="00DF2DF0" w:rsidRDefault="00DF2DF0" w:rsidP="009139A6">
      <w:pPr>
        <w:pStyle w:val="NoSpacing"/>
        <w:rPr>
          <w:rFonts w:cs="Times New Roman"/>
          <w:szCs w:val="24"/>
        </w:rPr>
      </w:pPr>
    </w:p>
    <w:p w14:paraId="79EE4103" w14:textId="6209A23A" w:rsidR="00DF2DF0" w:rsidRDefault="00DF2D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</w:t>
      </w: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>Writ of diem clausit extremum to the Escheator of Somerset.</w:t>
      </w:r>
    </w:p>
    <w:p w14:paraId="1958686E" w14:textId="66B7FF10" w:rsidR="00DF2DF0" w:rsidRDefault="00DF2D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p.166)</w:t>
      </w:r>
    </w:p>
    <w:p w14:paraId="74B23095" w14:textId="77777777" w:rsidR="00DF2DF0" w:rsidRDefault="00DF2DF0" w:rsidP="009139A6">
      <w:pPr>
        <w:pStyle w:val="NoSpacing"/>
        <w:rPr>
          <w:rFonts w:cs="Times New Roman"/>
          <w:szCs w:val="24"/>
        </w:rPr>
      </w:pPr>
    </w:p>
    <w:p w14:paraId="3276E5EF" w14:textId="77777777" w:rsidR="00DF2DF0" w:rsidRDefault="00DF2DF0" w:rsidP="009139A6">
      <w:pPr>
        <w:pStyle w:val="NoSpacing"/>
        <w:rPr>
          <w:rFonts w:cs="Times New Roman"/>
          <w:szCs w:val="24"/>
        </w:rPr>
      </w:pPr>
    </w:p>
    <w:p w14:paraId="76B457D7" w14:textId="47618DC7" w:rsidR="00DF2DF0" w:rsidRPr="00DF2DF0" w:rsidRDefault="00DF2D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August 2023</w:t>
      </w:r>
    </w:p>
    <w:sectPr w:rsidR="00DF2DF0" w:rsidRPr="00DF2D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74129" w14:textId="77777777" w:rsidR="00DF2DF0" w:rsidRDefault="00DF2DF0" w:rsidP="009139A6">
      <w:r>
        <w:separator/>
      </w:r>
    </w:p>
  </w:endnote>
  <w:endnote w:type="continuationSeparator" w:id="0">
    <w:p w14:paraId="6EC263AC" w14:textId="77777777" w:rsidR="00DF2DF0" w:rsidRDefault="00DF2D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EC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FA2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AD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42E8" w14:textId="77777777" w:rsidR="00DF2DF0" w:rsidRDefault="00DF2DF0" w:rsidP="009139A6">
      <w:r>
        <w:separator/>
      </w:r>
    </w:p>
  </w:footnote>
  <w:footnote w:type="continuationSeparator" w:id="0">
    <w:p w14:paraId="4A6C6AB9" w14:textId="77777777" w:rsidR="00DF2DF0" w:rsidRDefault="00DF2D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A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578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37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F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2DF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24C7B"/>
  <w15:chartTrackingRefBased/>
  <w15:docId w15:val="{FC4F7E3C-8754-4F56-BED4-A711E096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2023-08-12T20:35:00Z</dcterms:created>
  <dcterms:modified xsi:type="dcterms:W3CDTF">2023-08-12T20:38:00Z</dcterms:modified>
</cp:coreProperties>
</file>