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7E4" w:rsidRDefault="006E77E4" w:rsidP="006E7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RYVERS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6E77E4" w:rsidRDefault="006E77E4" w:rsidP="006E7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7E4" w:rsidRDefault="006E77E4" w:rsidP="006E7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7E4" w:rsidRDefault="006E77E4" w:rsidP="006E7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Taunton, Somerset,</w:t>
      </w:r>
    </w:p>
    <w:p w:rsidR="006E77E4" w:rsidRDefault="006E77E4" w:rsidP="006E7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Haryngton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6E77E4" w:rsidRDefault="006E77E4" w:rsidP="006E7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21-64)</w:t>
      </w:r>
    </w:p>
    <w:p w:rsidR="006E77E4" w:rsidRDefault="006E77E4" w:rsidP="006E7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77E4" w:rsidRDefault="006E77E4" w:rsidP="006E7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6E77E4" w:rsidRDefault="006E77E4" w:rsidP="006E77E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2015</w:t>
      </w:r>
      <w:bookmarkStart w:id="0" w:name="_GoBack"/>
      <w:bookmarkEnd w:id="0"/>
    </w:p>
    <w:sectPr w:rsidR="00DD5B8A" w:rsidRPr="006E77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7E4" w:rsidRDefault="006E77E4" w:rsidP="00564E3C">
      <w:pPr>
        <w:spacing w:after="0" w:line="240" w:lineRule="auto"/>
      </w:pPr>
      <w:r>
        <w:separator/>
      </w:r>
    </w:p>
  </w:endnote>
  <w:endnote w:type="continuationSeparator" w:id="0">
    <w:p w:rsidR="006E77E4" w:rsidRDefault="006E77E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E77E4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7E4" w:rsidRDefault="006E77E4" w:rsidP="00564E3C">
      <w:pPr>
        <w:spacing w:after="0" w:line="240" w:lineRule="auto"/>
      </w:pPr>
      <w:r>
        <w:separator/>
      </w:r>
    </w:p>
  </w:footnote>
  <w:footnote w:type="continuationSeparator" w:id="0">
    <w:p w:rsidR="006E77E4" w:rsidRDefault="006E77E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7E4"/>
    <w:rsid w:val="00372DC6"/>
    <w:rsid w:val="00564E3C"/>
    <w:rsid w:val="0064591D"/>
    <w:rsid w:val="006E77E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F43E3"/>
  <w15:chartTrackingRefBased/>
  <w15:docId w15:val="{FAF23CC0-95C4-46BD-994F-FFCCA76E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E77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2015-10-19T21:26:00Z</dcterms:created>
  <dcterms:modified xsi:type="dcterms:W3CDTF">2015-10-19T21:27:00Z</dcterms:modified>
</cp:coreProperties>
</file>