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AA853B" w14:textId="77777777" w:rsidR="00757A2A" w:rsidRDefault="00757A2A" w:rsidP="00757A2A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RYVERS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fl.1465)</w:t>
      </w:r>
    </w:p>
    <w:p w14:paraId="16C6130F" w14:textId="77777777" w:rsidR="00757A2A" w:rsidRDefault="00757A2A" w:rsidP="00757A2A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Ipswich. Mercer.</w:t>
      </w:r>
    </w:p>
    <w:p w14:paraId="47D5EC22" w14:textId="77777777" w:rsidR="00757A2A" w:rsidRDefault="00757A2A" w:rsidP="00757A2A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74D0AB57" w14:textId="77777777" w:rsidR="00757A2A" w:rsidRDefault="00757A2A" w:rsidP="00757A2A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044A2464" w14:textId="77777777" w:rsidR="00757A2A" w:rsidRDefault="00757A2A" w:rsidP="00757A2A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1465</w:t>
      </w:r>
      <w:r>
        <w:rPr>
          <w:rFonts w:cs="Times New Roman"/>
          <w:szCs w:val="24"/>
        </w:rPr>
        <w:tab/>
        <w:t>Katherine Fastolf(q.v.) brought a plaint of debt against him.</w:t>
      </w:r>
    </w:p>
    <w:p w14:paraId="2B62C681" w14:textId="77777777" w:rsidR="00757A2A" w:rsidRDefault="00757A2A" w:rsidP="00757A2A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657883">
          <w:rPr>
            <w:rStyle w:val="Hyperlink"/>
            <w:rFonts w:cs="Times New Roman"/>
            <w:szCs w:val="24"/>
          </w:rPr>
          <w:t>http://aalt.law.uh.edu/Indices/CP40Indices/CP40no814/CP40no814Pl.htm</w:t>
        </w:r>
      </w:hyperlink>
      <w:r>
        <w:rPr>
          <w:rFonts w:cs="Times New Roman"/>
          <w:szCs w:val="24"/>
        </w:rPr>
        <w:t xml:space="preserve"> )</w:t>
      </w:r>
    </w:p>
    <w:p w14:paraId="076602DB" w14:textId="77777777" w:rsidR="00757A2A" w:rsidRDefault="00757A2A" w:rsidP="00757A2A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6F8843AD" w14:textId="77777777" w:rsidR="00757A2A" w:rsidRDefault="00757A2A" w:rsidP="00757A2A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599945EC" w14:textId="77777777" w:rsidR="00757A2A" w:rsidRPr="007952B1" w:rsidRDefault="00757A2A" w:rsidP="00757A2A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16 May 2024</w:t>
      </w:r>
    </w:p>
    <w:p w14:paraId="4972EDC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45189B" w14:textId="77777777" w:rsidR="00757A2A" w:rsidRDefault="00757A2A" w:rsidP="009139A6">
      <w:r>
        <w:separator/>
      </w:r>
    </w:p>
  </w:endnote>
  <w:endnote w:type="continuationSeparator" w:id="0">
    <w:p w14:paraId="23EA8FD9" w14:textId="77777777" w:rsidR="00757A2A" w:rsidRDefault="00757A2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83A5C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E9C92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24EA6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D153EF" w14:textId="77777777" w:rsidR="00757A2A" w:rsidRDefault="00757A2A" w:rsidP="009139A6">
      <w:r>
        <w:separator/>
      </w:r>
    </w:p>
  </w:footnote>
  <w:footnote w:type="continuationSeparator" w:id="0">
    <w:p w14:paraId="25D66B3E" w14:textId="77777777" w:rsidR="00757A2A" w:rsidRDefault="00757A2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84BC8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41DCE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17AB6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A2A"/>
    <w:rsid w:val="000666E0"/>
    <w:rsid w:val="002510B7"/>
    <w:rsid w:val="00270799"/>
    <w:rsid w:val="005C130B"/>
    <w:rsid w:val="00757A2A"/>
    <w:rsid w:val="00826F5C"/>
    <w:rsid w:val="009139A6"/>
    <w:rsid w:val="009411C2"/>
    <w:rsid w:val="009448BB"/>
    <w:rsid w:val="00947624"/>
    <w:rsid w:val="009D4751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D847B"/>
  <w15:chartTrackingRefBased/>
  <w15:docId w15:val="{66AEF7AC-BF37-481A-BEF0-78FF1854B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57A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14/CP40no814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2024-05-16T10:07:00Z</dcterms:created>
  <dcterms:modified xsi:type="dcterms:W3CDTF">2024-05-16T10:08:00Z</dcterms:modified>
</cp:coreProperties>
</file>