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257FB" w14:textId="77777777" w:rsidR="00FD6311" w:rsidRDefault="00FD6311" w:rsidP="00FD63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RYVERS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1B2627D4" w14:textId="77777777" w:rsidR="00FD6311" w:rsidRDefault="00FD6311" w:rsidP="00FD63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1D2BC5F" w14:textId="77777777" w:rsidR="00FD6311" w:rsidRDefault="00FD6311" w:rsidP="00FD63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C913F83" w14:textId="77777777" w:rsidR="00FD6311" w:rsidRDefault="00FD6311" w:rsidP="00FD631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Somerset the moiety of the taxes of a fifteenth and a tenth which were granted to the King at the last Parliament.</w:t>
      </w:r>
    </w:p>
    <w:p w14:paraId="5B3E4481" w14:textId="77777777" w:rsidR="00FD6311" w:rsidRDefault="00FD6311" w:rsidP="00FD63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7ED6E060" w14:textId="77777777" w:rsidR="00FD6311" w:rsidRDefault="00FD6311" w:rsidP="00FD63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46AC913" w14:textId="77777777" w:rsidR="00FD6311" w:rsidRDefault="00FD6311" w:rsidP="00FD63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FB09DAA" w14:textId="77777777" w:rsidR="00FD6311" w:rsidRDefault="00FD6311" w:rsidP="00FD63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July 2022</w:t>
      </w:r>
    </w:p>
    <w:p w14:paraId="12D993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7BCD3" w14:textId="77777777" w:rsidR="00FD6311" w:rsidRDefault="00FD6311" w:rsidP="009139A6">
      <w:r>
        <w:separator/>
      </w:r>
    </w:p>
  </w:endnote>
  <w:endnote w:type="continuationSeparator" w:id="0">
    <w:p w14:paraId="4984EA70" w14:textId="77777777" w:rsidR="00FD6311" w:rsidRDefault="00FD63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A47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A57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178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78BD1" w14:textId="77777777" w:rsidR="00FD6311" w:rsidRDefault="00FD6311" w:rsidP="009139A6">
      <w:r>
        <w:separator/>
      </w:r>
    </w:p>
  </w:footnote>
  <w:footnote w:type="continuationSeparator" w:id="0">
    <w:p w14:paraId="0E4A1734" w14:textId="77777777" w:rsidR="00FD6311" w:rsidRDefault="00FD63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239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E04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A9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1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8A444"/>
  <w15:chartTrackingRefBased/>
  <w15:docId w15:val="{FA9A3AED-03F6-4057-8D24-F40E733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31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2024-02-09T19:00:00Z</dcterms:created>
  <dcterms:modified xsi:type="dcterms:W3CDTF">2024-02-09T19:01:00Z</dcterms:modified>
</cp:coreProperties>
</file>