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7C51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RYVELL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56C9ED04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Skirthingwell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969822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7167B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66D7C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had died by this date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1405-13 p.80)</w:t>
      </w:r>
    </w:p>
    <w:p w14:paraId="2CA3112E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6D11B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09F8B" w14:textId="77777777" w:rsidR="00794CF6" w:rsidRDefault="00794CF6" w:rsidP="00794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2021</w:t>
      </w:r>
    </w:p>
    <w:p w14:paraId="61ACEE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A4C14" w14:textId="77777777" w:rsidR="00794CF6" w:rsidRDefault="00794CF6" w:rsidP="009139A6">
      <w:r>
        <w:separator/>
      </w:r>
    </w:p>
  </w:endnote>
  <w:endnote w:type="continuationSeparator" w:id="0">
    <w:p w14:paraId="16B35984" w14:textId="77777777" w:rsidR="00794CF6" w:rsidRDefault="00794C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534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AD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95F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33F6A" w14:textId="77777777" w:rsidR="00794CF6" w:rsidRDefault="00794CF6" w:rsidP="009139A6">
      <w:r>
        <w:separator/>
      </w:r>
    </w:p>
  </w:footnote>
  <w:footnote w:type="continuationSeparator" w:id="0">
    <w:p w14:paraId="42158DB8" w14:textId="77777777" w:rsidR="00794CF6" w:rsidRDefault="00794C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5B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CC3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1A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F6"/>
    <w:rsid w:val="000666E0"/>
    <w:rsid w:val="002510B7"/>
    <w:rsid w:val="005C130B"/>
    <w:rsid w:val="00794CF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A765"/>
  <w15:chartTrackingRefBased/>
  <w15:docId w15:val="{B358BC2B-0453-4D83-8342-A7E3C03A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2021-12-08T21:28:00Z</dcterms:created>
  <dcterms:modified xsi:type="dcterms:W3CDTF">2021-12-08T21:28:00Z</dcterms:modified>
</cp:coreProperties>
</file>