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E2F26" w14:textId="77777777" w:rsidR="00880CB2" w:rsidRDefault="00880CB2" w:rsidP="00880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RYVELL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63A576" w14:textId="77777777" w:rsidR="00880CB2" w:rsidRDefault="00880CB2" w:rsidP="00880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Bremley</w:t>
      </w:r>
      <w:proofErr w:type="spellEnd"/>
      <w:r>
        <w:rPr>
          <w:rFonts w:ascii="Times New Roman" w:hAnsi="Times New Roman" w:cs="Times New Roman"/>
        </w:rPr>
        <w:t xml:space="preserve"> in Bovey Tracey, Devon. Husbandman.</w:t>
      </w:r>
    </w:p>
    <w:p w14:paraId="5FCF85D8" w14:textId="77777777" w:rsidR="00880CB2" w:rsidRDefault="00880CB2" w:rsidP="00880CB2">
      <w:pPr>
        <w:rPr>
          <w:rFonts w:ascii="Times New Roman" w:hAnsi="Times New Roman" w:cs="Times New Roman"/>
        </w:rPr>
      </w:pPr>
    </w:p>
    <w:p w14:paraId="374E917A" w14:textId="77777777" w:rsidR="00880CB2" w:rsidRDefault="00880CB2" w:rsidP="00880CB2">
      <w:pPr>
        <w:rPr>
          <w:rFonts w:ascii="Times New Roman" w:hAnsi="Times New Roman" w:cs="Times New Roman"/>
        </w:rPr>
      </w:pPr>
    </w:p>
    <w:p w14:paraId="5C2FBF46" w14:textId="77777777" w:rsidR="00880CB2" w:rsidRDefault="00880CB2" w:rsidP="00880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Staplehill</w:t>
      </w:r>
      <w:proofErr w:type="spellEnd"/>
      <w:r>
        <w:rPr>
          <w:rFonts w:ascii="Times New Roman" w:hAnsi="Times New Roman" w:cs="Times New Roman"/>
        </w:rPr>
        <w:t xml:space="preserve"> of Dartmouth(q.v.) brought a plaint of trespass against him,</w:t>
      </w:r>
    </w:p>
    <w:p w14:paraId="2EC9C4FC" w14:textId="77777777" w:rsidR="00880CB2" w:rsidRDefault="00880CB2" w:rsidP="00880CB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Edward of </w:t>
      </w:r>
      <w:proofErr w:type="spellStart"/>
      <w:r>
        <w:rPr>
          <w:rFonts w:ascii="Times New Roman" w:hAnsi="Times New Roman" w:cs="Times New Roman"/>
        </w:rPr>
        <w:t>Chettesbeare</w:t>
      </w:r>
      <w:proofErr w:type="spellEnd"/>
      <w:r>
        <w:rPr>
          <w:rFonts w:ascii="Times New Roman" w:hAnsi="Times New Roman" w:cs="Times New Roman"/>
        </w:rPr>
        <w:t xml:space="preserve">(q.v.), Thomas Carpenter of </w:t>
      </w:r>
      <w:proofErr w:type="spellStart"/>
      <w:r>
        <w:rPr>
          <w:rFonts w:ascii="Times New Roman" w:hAnsi="Times New Roman" w:cs="Times New Roman"/>
        </w:rPr>
        <w:t>Haverton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Hyllyng</w:t>
      </w:r>
      <w:proofErr w:type="spellEnd"/>
      <w:r>
        <w:rPr>
          <w:rFonts w:ascii="Times New Roman" w:hAnsi="Times New Roman" w:cs="Times New Roman"/>
        </w:rPr>
        <w:t xml:space="preserve"> of Newton(q.v.), Philip </w:t>
      </w:r>
      <w:proofErr w:type="spellStart"/>
      <w:r>
        <w:rPr>
          <w:rFonts w:ascii="Times New Roman" w:hAnsi="Times New Roman" w:cs="Times New Roman"/>
        </w:rPr>
        <w:t>Whederton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Seyngmore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Mamtyn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Sherford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Senthdon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Ingsdon</w:t>
      </w:r>
      <w:proofErr w:type="spellEnd"/>
      <w:r>
        <w:rPr>
          <w:rFonts w:ascii="Times New Roman" w:hAnsi="Times New Roman" w:cs="Times New Roman"/>
        </w:rPr>
        <w:t>(q.v.).</w:t>
      </w:r>
    </w:p>
    <w:p w14:paraId="0D96C840" w14:textId="77777777" w:rsidR="00880CB2" w:rsidRDefault="00880CB2" w:rsidP="00880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8CE469" w14:textId="77777777" w:rsidR="00880CB2" w:rsidRDefault="00880CB2" w:rsidP="00880CB2">
      <w:pPr>
        <w:rPr>
          <w:rFonts w:ascii="Times New Roman" w:hAnsi="Times New Roman" w:cs="Times New Roman"/>
        </w:rPr>
      </w:pPr>
    </w:p>
    <w:p w14:paraId="742393F1" w14:textId="77777777" w:rsidR="00880CB2" w:rsidRDefault="00880CB2" w:rsidP="00880CB2">
      <w:pPr>
        <w:rPr>
          <w:rFonts w:ascii="Times New Roman" w:hAnsi="Times New Roman" w:cs="Times New Roman"/>
        </w:rPr>
      </w:pPr>
    </w:p>
    <w:p w14:paraId="46086068" w14:textId="35BC92A1" w:rsidR="006B2F86" w:rsidRDefault="00880CB2" w:rsidP="00880CB2">
      <w:pPr>
        <w:pStyle w:val="NoSpacing"/>
      </w:pPr>
      <w:r>
        <w:t>26 January 2019</w:t>
      </w:r>
    </w:p>
    <w:p w14:paraId="1E51EB14" w14:textId="77777777" w:rsidR="00CB52E1" w:rsidRPr="00E71FC3" w:rsidRDefault="00CB52E1" w:rsidP="00880CB2">
      <w:pPr>
        <w:pStyle w:val="NoSpacing"/>
      </w:pPr>
      <w:bookmarkStart w:id="0" w:name="_GoBack"/>
      <w:bookmarkEnd w:id="0"/>
    </w:p>
    <w:sectPr w:rsidR="00CB52E1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A18F3" w14:textId="77777777" w:rsidR="00880CB2" w:rsidRDefault="00880CB2" w:rsidP="00E71FC3">
      <w:r>
        <w:separator/>
      </w:r>
    </w:p>
  </w:endnote>
  <w:endnote w:type="continuationSeparator" w:id="0">
    <w:p w14:paraId="4CF770A2" w14:textId="77777777" w:rsidR="00880CB2" w:rsidRDefault="00880C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6F4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75816" w14:textId="77777777" w:rsidR="00880CB2" w:rsidRDefault="00880CB2" w:rsidP="00E71FC3">
      <w:r>
        <w:separator/>
      </w:r>
    </w:p>
  </w:footnote>
  <w:footnote w:type="continuationSeparator" w:id="0">
    <w:p w14:paraId="3670315C" w14:textId="77777777" w:rsidR="00880CB2" w:rsidRDefault="00880C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B2"/>
    <w:rsid w:val="001A7C09"/>
    <w:rsid w:val="00577BD5"/>
    <w:rsid w:val="00656CBA"/>
    <w:rsid w:val="006A1F77"/>
    <w:rsid w:val="00733BE7"/>
    <w:rsid w:val="00880CB2"/>
    <w:rsid w:val="00AB52E8"/>
    <w:rsid w:val="00B16D3F"/>
    <w:rsid w:val="00BB41AC"/>
    <w:rsid w:val="00CB52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C0DDB"/>
  <w15:chartTrackingRefBased/>
  <w15:docId w15:val="{09BE3E11-8583-449A-B826-19C9FAA7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0C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80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2019-01-29T21:43:00Z</dcterms:created>
  <dcterms:modified xsi:type="dcterms:W3CDTF">2019-01-29T21:43:00Z</dcterms:modified>
</cp:coreProperties>
</file>