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42B" w:rsidRDefault="0075742B" w:rsidP="007574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RYVE</w:t>
      </w:r>
      <w:r>
        <w:rPr>
          <w:rFonts w:ascii="Times New Roman" w:hAnsi="Times New Roman" w:cs="Times New Roman"/>
          <w:sz w:val="24"/>
          <w:szCs w:val="24"/>
        </w:rPr>
        <w:t xml:space="preserve">       (fl.1452)</w:t>
      </w:r>
    </w:p>
    <w:p w:rsidR="0075742B" w:rsidRDefault="0075742B" w:rsidP="007574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Coverlet weaver.</w:t>
      </w:r>
    </w:p>
    <w:p w:rsidR="0075742B" w:rsidRDefault="0075742B" w:rsidP="007574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742B" w:rsidRDefault="0075742B" w:rsidP="007574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742B" w:rsidRDefault="0075742B" w:rsidP="007574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 John(q.v.).  (R.F.Y. p.200)</w:t>
      </w:r>
    </w:p>
    <w:p w:rsidR="0075742B" w:rsidRDefault="0075742B" w:rsidP="007574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742B" w:rsidRDefault="0075742B" w:rsidP="007574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742B" w:rsidRDefault="0075742B" w:rsidP="007574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William became a Freeman.   (ibid.)</w:t>
      </w:r>
    </w:p>
    <w:p w:rsidR="0075742B" w:rsidRDefault="0075742B" w:rsidP="007574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742B" w:rsidRDefault="0075742B" w:rsidP="007574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742B" w:rsidRDefault="0075742B" w:rsidP="007574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42B" w:rsidRDefault="0075742B" w:rsidP="00564E3C">
      <w:pPr>
        <w:spacing w:after="0" w:line="240" w:lineRule="auto"/>
      </w:pPr>
      <w:r>
        <w:separator/>
      </w:r>
    </w:p>
  </w:endnote>
  <w:endnote w:type="continuationSeparator" w:id="0">
    <w:p w:rsidR="0075742B" w:rsidRDefault="0075742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5742B">
      <w:rPr>
        <w:rFonts w:ascii="Times New Roman" w:hAnsi="Times New Roman" w:cs="Times New Roman"/>
        <w:noProof/>
        <w:sz w:val="24"/>
        <w:szCs w:val="24"/>
      </w:rPr>
      <w:t>29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42B" w:rsidRDefault="0075742B" w:rsidP="00564E3C">
      <w:pPr>
        <w:spacing w:after="0" w:line="240" w:lineRule="auto"/>
      </w:pPr>
      <w:r>
        <w:separator/>
      </w:r>
    </w:p>
  </w:footnote>
  <w:footnote w:type="continuationSeparator" w:id="0">
    <w:p w:rsidR="0075742B" w:rsidRDefault="0075742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42B"/>
    <w:rsid w:val="00372DC6"/>
    <w:rsid w:val="00564E3C"/>
    <w:rsid w:val="0064591D"/>
    <w:rsid w:val="0075742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5C830D-DE51-41B9-A932-69AF8C1A3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2015-11-29T19:37:00Z</dcterms:created>
  <dcterms:modified xsi:type="dcterms:W3CDTF">2015-11-29T19:37:00Z</dcterms:modified>
</cp:coreProperties>
</file>