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John RYVE</w:t>
      </w:r>
      <w:r>
        <w:rPr>
          <w:rFonts w:ascii="Times New Roman" w:hAnsi="Times New Roman" w:cs="Times New Roman"/>
          <w:sz w:val="24"/>
          <w:szCs w:val="24"/>
        </w:rPr>
        <w:t xml:space="preserve">      (fl.1477)</w:t>
      </w: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William, coverlet weaver(q.v.).  (R.F.Y. p.200)</w:t>
      </w: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B8C" w:rsidRDefault="00215B8C" w:rsidP="00215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B8C" w:rsidRDefault="00215B8C" w:rsidP="00564E3C">
      <w:pPr>
        <w:spacing w:after="0" w:line="240" w:lineRule="auto"/>
      </w:pPr>
      <w:r>
        <w:separator/>
      </w:r>
    </w:p>
  </w:endnote>
  <w:endnote w:type="continuationSeparator" w:id="0">
    <w:p w:rsidR="00215B8C" w:rsidRDefault="00215B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5B8C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B8C" w:rsidRDefault="00215B8C" w:rsidP="00564E3C">
      <w:pPr>
        <w:spacing w:after="0" w:line="240" w:lineRule="auto"/>
      </w:pPr>
      <w:r>
        <w:separator/>
      </w:r>
    </w:p>
  </w:footnote>
  <w:footnote w:type="continuationSeparator" w:id="0">
    <w:p w:rsidR="00215B8C" w:rsidRDefault="00215B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B8C"/>
    <w:rsid w:val="00215B8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3EAE9D-5734-4EB3-93CA-9AF5BCA0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2015-11-29T19:36:00Z</dcterms:created>
  <dcterms:modified xsi:type="dcterms:W3CDTF">2015-11-29T19:36:00Z</dcterms:modified>
</cp:coreProperties>
</file>