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774AC" w14:textId="1D2888BB" w:rsidR="00BA00AB" w:rsidRDefault="004A5E7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RYVAUX</w:t>
      </w:r>
      <w:r>
        <w:rPr>
          <w:rFonts w:ascii="Times New Roman" w:hAnsi="Times New Roman" w:cs="Times New Roman"/>
          <w:sz w:val="24"/>
          <w:szCs w:val="24"/>
        </w:rPr>
        <w:t xml:space="preserve">      (d.1434-5)</w:t>
      </w:r>
    </w:p>
    <w:p w14:paraId="37123365" w14:textId="54D8D1C1" w:rsidR="004A5E73" w:rsidRDefault="004A5E7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Helmsley, North Riding of Yorkshire.</w:t>
      </w:r>
    </w:p>
    <w:p w14:paraId="1CF3C89C" w14:textId="4F63C6F0" w:rsidR="004A5E73" w:rsidRDefault="004A5E7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D3BCDB" w14:textId="7300E4F6" w:rsidR="004A5E73" w:rsidRDefault="004A5E7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5CB58B" w14:textId="7FF2FDCB" w:rsidR="004A5E73" w:rsidRDefault="004A5E7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Nov.1434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p.143)</w:t>
      </w:r>
    </w:p>
    <w:p w14:paraId="27FF52B4" w14:textId="49A67BB8" w:rsidR="004A5E73" w:rsidRDefault="004A5E7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Jan.1435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2E52713" w14:textId="7C18C696" w:rsidR="004A5E73" w:rsidRDefault="004A5E7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875BA8" w14:textId="2CD41CEA" w:rsidR="004A5E73" w:rsidRDefault="004A5E7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661186" w14:textId="43D01B1C" w:rsidR="004A5E73" w:rsidRPr="004A5E73" w:rsidRDefault="004A5E7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2021</w:t>
      </w:r>
    </w:p>
    <w:sectPr w:rsidR="004A5E73" w:rsidRPr="004A5E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380A4" w14:textId="77777777" w:rsidR="004A5E73" w:rsidRDefault="004A5E73" w:rsidP="009139A6">
      <w:r>
        <w:separator/>
      </w:r>
    </w:p>
  </w:endnote>
  <w:endnote w:type="continuationSeparator" w:id="0">
    <w:p w14:paraId="21FFC2CE" w14:textId="77777777" w:rsidR="004A5E73" w:rsidRDefault="004A5E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897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10F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23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3A455" w14:textId="77777777" w:rsidR="004A5E73" w:rsidRDefault="004A5E73" w:rsidP="009139A6">
      <w:r>
        <w:separator/>
      </w:r>
    </w:p>
  </w:footnote>
  <w:footnote w:type="continuationSeparator" w:id="0">
    <w:p w14:paraId="0B6559BB" w14:textId="77777777" w:rsidR="004A5E73" w:rsidRDefault="004A5E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37E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13D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BC3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73"/>
    <w:rsid w:val="000666E0"/>
    <w:rsid w:val="002510B7"/>
    <w:rsid w:val="004A5E7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79CCF"/>
  <w15:chartTrackingRefBased/>
  <w15:docId w15:val="{737983B0-8BB5-4004-8534-EAFEBB82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2021-12-14T21:25:00Z</dcterms:created>
  <dcterms:modified xsi:type="dcterms:W3CDTF">2021-12-14T21:31:00Z</dcterms:modified>
</cp:coreProperties>
</file>