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EF6AC" w14:textId="069BC794" w:rsidR="006B2F86" w:rsidRDefault="00773949" w:rsidP="00E71FC3">
      <w:pPr>
        <w:pStyle w:val="NoSpacing"/>
      </w:pPr>
      <w:r>
        <w:rPr>
          <w:u w:val="single"/>
        </w:rPr>
        <w:t>John RYTON</w:t>
      </w:r>
      <w:r>
        <w:t xml:space="preserve">   </w:t>
      </w:r>
      <w:proofErr w:type="gramStart"/>
      <w:r>
        <w:t xml:space="preserve">   (</w:t>
      </w:r>
      <w:proofErr w:type="gramEnd"/>
      <w:r>
        <w:t>fl.1459)</w:t>
      </w:r>
    </w:p>
    <w:p w14:paraId="2144395B" w14:textId="624C8380" w:rsidR="00773949" w:rsidRDefault="00773949" w:rsidP="00E71FC3">
      <w:pPr>
        <w:pStyle w:val="NoSpacing"/>
      </w:pPr>
      <w:r>
        <w:t>of Coventry.</w:t>
      </w:r>
    </w:p>
    <w:p w14:paraId="2C5DA376" w14:textId="1F54B72B" w:rsidR="00773949" w:rsidRDefault="00773949" w:rsidP="00E71FC3">
      <w:pPr>
        <w:pStyle w:val="NoSpacing"/>
      </w:pPr>
    </w:p>
    <w:p w14:paraId="1003A32C" w14:textId="76978B73" w:rsidR="00773949" w:rsidRDefault="00773949" w:rsidP="00E71FC3">
      <w:pPr>
        <w:pStyle w:val="NoSpacing"/>
      </w:pPr>
    </w:p>
    <w:p w14:paraId="2ECDAB05" w14:textId="63889F95" w:rsidR="00773949" w:rsidRDefault="00773949" w:rsidP="00E71FC3">
      <w:pPr>
        <w:pStyle w:val="NoSpacing"/>
      </w:pPr>
      <w:r>
        <w:t>in Dec.1459</w:t>
      </w:r>
      <w:r>
        <w:tab/>
        <w:t>He and John Gauge(q.v.) were Sheriffs of Coventry.</w:t>
      </w:r>
    </w:p>
    <w:p w14:paraId="0B5EFB9C" w14:textId="69EB470C" w:rsidR="00773949" w:rsidRDefault="00773949" w:rsidP="00E71FC3">
      <w:pPr>
        <w:pStyle w:val="NoSpacing"/>
      </w:pPr>
      <w:r>
        <w:tab/>
      </w:r>
      <w:r>
        <w:tab/>
        <w:t>(C.P.R.1452-61 p.535)</w:t>
      </w:r>
    </w:p>
    <w:p w14:paraId="021196D1" w14:textId="77D38246" w:rsidR="00773949" w:rsidRDefault="00773949" w:rsidP="00E71FC3">
      <w:pPr>
        <w:pStyle w:val="NoSpacing"/>
      </w:pPr>
    </w:p>
    <w:p w14:paraId="0839BA09" w14:textId="29A2A664" w:rsidR="00773949" w:rsidRDefault="00773949" w:rsidP="00E71FC3">
      <w:pPr>
        <w:pStyle w:val="NoSpacing"/>
      </w:pPr>
    </w:p>
    <w:p w14:paraId="5FD609DE" w14:textId="35E32ACE" w:rsidR="00773949" w:rsidRPr="00773949" w:rsidRDefault="00773949" w:rsidP="00E71FC3">
      <w:pPr>
        <w:pStyle w:val="NoSpacing"/>
      </w:pPr>
      <w:r>
        <w:t>3 June 2018</w:t>
      </w:r>
      <w:bookmarkStart w:id="0" w:name="_GoBack"/>
      <w:bookmarkEnd w:id="0"/>
    </w:p>
    <w:sectPr w:rsidR="00773949" w:rsidRPr="007739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EE59DB" w14:textId="77777777" w:rsidR="00773949" w:rsidRDefault="00773949" w:rsidP="00E71FC3">
      <w:pPr>
        <w:spacing w:after="0" w:line="240" w:lineRule="auto"/>
      </w:pPr>
      <w:r>
        <w:separator/>
      </w:r>
    </w:p>
  </w:endnote>
  <w:endnote w:type="continuationSeparator" w:id="0">
    <w:p w14:paraId="09425088" w14:textId="77777777" w:rsidR="00773949" w:rsidRDefault="007739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E993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6CB87" w14:textId="77777777" w:rsidR="00773949" w:rsidRDefault="00773949" w:rsidP="00E71FC3">
      <w:pPr>
        <w:spacing w:after="0" w:line="240" w:lineRule="auto"/>
      </w:pPr>
      <w:r>
        <w:separator/>
      </w:r>
    </w:p>
  </w:footnote>
  <w:footnote w:type="continuationSeparator" w:id="0">
    <w:p w14:paraId="4B280D17" w14:textId="77777777" w:rsidR="00773949" w:rsidRDefault="007739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949"/>
    <w:rsid w:val="001A7C09"/>
    <w:rsid w:val="00577BD5"/>
    <w:rsid w:val="00656CBA"/>
    <w:rsid w:val="006A1F77"/>
    <w:rsid w:val="00733BE7"/>
    <w:rsid w:val="0077394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E6F81"/>
  <w15:chartTrackingRefBased/>
  <w15:docId w15:val="{D1E760BD-BB3C-4967-8BFC-3D7C20BD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2018-06-03T19:55:00Z</dcterms:created>
  <dcterms:modified xsi:type="dcterms:W3CDTF">2018-06-03T20:03:00Z</dcterms:modified>
</cp:coreProperties>
</file>