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A22D0" w14:textId="2F897A38" w:rsidR="00BA00AB" w:rsidRDefault="00C16FA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RYTHERFELD</w:t>
      </w:r>
      <w:r>
        <w:rPr>
          <w:rFonts w:cs="Times New Roman"/>
          <w:szCs w:val="24"/>
        </w:rPr>
        <w:t xml:space="preserve">       (d.1433)</w:t>
      </w:r>
    </w:p>
    <w:p w14:paraId="7138CA49" w14:textId="77777777" w:rsidR="00C16FA6" w:rsidRDefault="00C16FA6" w:rsidP="009139A6">
      <w:pPr>
        <w:pStyle w:val="NoSpacing"/>
        <w:rPr>
          <w:rFonts w:cs="Times New Roman"/>
          <w:szCs w:val="24"/>
        </w:rPr>
      </w:pPr>
    </w:p>
    <w:p w14:paraId="08E5B860" w14:textId="77777777" w:rsidR="00C16FA6" w:rsidRDefault="00C16FA6" w:rsidP="009139A6">
      <w:pPr>
        <w:pStyle w:val="NoSpacing"/>
        <w:rPr>
          <w:rFonts w:cs="Times New Roman"/>
          <w:szCs w:val="24"/>
        </w:rPr>
      </w:pPr>
    </w:p>
    <w:p w14:paraId="55C6EBBD" w14:textId="62A0AE10" w:rsidR="00C16FA6" w:rsidRDefault="00C16FA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John Rytherfeld of Redbourne(q.v.).</w:t>
      </w:r>
    </w:p>
    <w:p w14:paraId="15DC1704" w14:textId="22DC2AE6" w:rsidR="00C16FA6" w:rsidRDefault="007948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(“The Herts Genealogist and Antiquary”  ed.William Brigg, pub.1895 vol.I p.</w:t>
      </w:r>
      <w:r>
        <w:rPr>
          <w:rFonts w:cs="Times New Roman"/>
          <w:szCs w:val="24"/>
        </w:rPr>
        <w:t>384)</w:t>
      </w:r>
    </w:p>
    <w:p w14:paraId="3C0436FC" w14:textId="77777777" w:rsidR="007948C4" w:rsidRDefault="007948C4" w:rsidP="009139A6">
      <w:pPr>
        <w:pStyle w:val="NoSpacing"/>
        <w:rPr>
          <w:rFonts w:cs="Times New Roman"/>
          <w:szCs w:val="24"/>
        </w:rPr>
      </w:pPr>
    </w:p>
    <w:p w14:paraId="022A76F9" w14:textId="77777777" w:rsidR="007948C4" w:rsidRDefault="007948C4" w:rsidP="009139A6">
      <w:pPr>
        <w:pStyle w:val="NoSpacing"/>
        <w:rPr>
          <w:rFonts w:cs="Times New Roman"/>
          <w:szCs w:val="24"/>
        </w:rPr>
      </w:pPr>
    </w:p>
    <w:p w14:paraId="7E5C69D7" w14:textId="59DB034D" w:rsidR="007948C4" w:rsidRDefault="007948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Dec.1433</w:t>
      </w:r>
      <w:r>
        <w:rPr>
          <w:rFonts w:cs="Times New Roman"/>
          <w:szCs w:val="24"/>
        </w:rPr>
        <w:tab/>
        <w:t>Administration of his lands and possessions was granted.   (ibid.)</w:t>
      </w:r>
    </w:p>
    <w:p w14:paraId="0DD7C460" w14:textId="77777777" w:rsidR="007948C4" w:rsidRDefault="007948C4" w:rsidP="009139A6">
      <w:pPr>
        <w:pStyle w:val="NoSpacing"/>
        <w:rPr>
          <w:rFonts w:cs="Times New Roman"/>
          <w:szCs w:val="24"/>
        </w:rPr>
      </w:pPr>
    </w:p>
    <w:p w14:paraId="5F1E72B2" w14:textId="77777777" w:rsidR="007948C4" w:rsidRDefault="007948C4" w:rsidP="009139A6">
      <w:pPr>
        <w:pStyle w:val="NoSpacing"/>
        <w:rPr>
          <w:rFonts w:cs="Times New Roman"/>
          <w:szCs w:val="24"/>
        </w:rPr>
      </w:pPr>
    </w:p>
    <w:p w14:paraId="0CFE5BB6" w14:textId="5A45F5A4" w:rsidR="007948C4" w:rsidRPr="00C16FA6" w:rsidRDefault="007948C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2023</w:t>
      </w:r>
    </w:p>
    <w:sectPr w:rsidR="007948C4" w:rsidRPr="00C16F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6DB22" w14:textId="77777777" w:rsidR="00C16FA6" w:rsidRDefault="00C16FA6" w:rsidP="009139A6">
      <w:r>
        <w:separator/>
      </w:r>
    </w:p>
  </w:endnote>
  <w:endnote w:type="continuationSeparator" w:id="0">
    <w:p w14:paraId="3A3347B6" w14:textId="77777777" w:rsidR="00C16FA6" w:rsidRDefault="00C16F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FF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03A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76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667F1" w14:textId="77777777" w:rsidR="00C16FA6" w:rsidRDefault="00C16FA6" w:rsidP="009139A6">
      <w:r>
        <w:separator/>
      </w:r>
    </w:p>
  </w:footnote>
  <w:footnote w:type="continuationSeparator" w:id="0">
    <w:p w14:paraId="784B8726" w14:textId="77777777" w:rsidR="00C16FA6" w:rsidRDefault="00C16F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985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60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5D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A6"/>
    <w:rsid w:val="000666E0"/>
    <w:rsid w:val="002510B7"/>
    <w:rsid w:val="005C130B"/>
    <w:rsid w:val="007948C4"/>
    <w:rsid w:val="00826F5C"/>
    <w:rsid w:val="009139A6"/>
    <w:rsid w:val="009448BB"/>
    <w:rsid w:val="00947624"/>
    <w:rsid w:val="00A3176C"/>
    <w:rsid w:val="00AE65F8"/>
    <w:rsid w:val="00BA00AB"/>
    <w:rsid w:val="00C16FA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5CA10"/>
  <w15:chartTrackingRefBased/>
  <w15:docId w15:val="{370CCE53-D23A-4116-BC74-F2C2B915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2023-05-06T18:53:00Z</dcterms:created>
  <dcterms:modified xsi:type="dcterms:W3CDTF">2023-05-06T19:39:00Z</dcterms:modified>
</cp:coreProperties>
</file>