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4FE" w:rsidRDefault="000244FE" w:rsidP="000244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RYTHERFELD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0244FE" w:rsidRDefault="000244FE" w:rsidP="000244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44FE" w:rsidRDefault="000244FE" w:rsidP="000244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44FE" w:rsidRDefault="000244FE" w:rsidP="000244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Alton, Hampshire,</w:t>
      </w:r>
    </w:p>
    <w:p w:rsidR="000244FE" w:rsidRDefault="000244FE" w:rsidP="000244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Pagham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244FE" w:rsidRDefault="000244FE" w:rsidP="000244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24-193)</w:t>
      </w:r>
    </w:p>
    <w:p w:rsidR="000244FE" w:rsidRDefault="000244FE" w:rsidP="000244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44FE" w:rsidRDefault="000244FE" w:rsidP="000244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0244FE" w:rsidRDefault="000244FE" w:rsidP="000244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2016</w:t>
      </w:r>
      <w:bookmarkStart w:id="0" w:name="_GoBack"/>
      <w:bookmarkEnd w:id="0"/>
    </w:p>
    <w:sectPr w:rsidR="006B2F86" w:rsidRPr="000244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4FE" w:rsidRDefault="000244FE" w:rsidP="00E71FC3">
      <w:pPr>
        <w:spacing w:after="0" w:line="240" w:lineRule="auto"/>
      </w:pPr>
      <w:r>
        <w:separator/>
      </w:r>
    </w:p>
  </w:endnote>
  <w:endnote w:type="continuationSeparator" w:id="0">
    <w:p w:rsidR="000244FE" w:rsidRDefault="000244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4FE" w:rsidRDefault="000244FE" w:rsidP="00E71FC3">
      <w:pPr>
        <w:spacing w:after="0" w:line="240" w:lineRule="auto"/>
      </w:pPr>
      <w:r>
        <w:separator/>
      </w:r>
    </w:p>
  </w:footnote>
  <w:footnote w:type="continuationSeparator" w:id="0">
    <w:p w:rsidR="000244FE" w:rsidRDefault="000244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4FE"/>
    <w:rsid w:val="000244F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F0A83"/>
  <w15:chartTrackingRefBased/>
  <w15:docId w15:val="{74B0DE95-6B7E-4167-A955-74549EB77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2016-05-12T20:10:00Z</dcterms:created>
  <dcterms:modified xsi:type="dcterms:W3CDTF">2016-05-12T20:11:00Z</dcterms:modified>
</cp:coreProperties>
</file>