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BC46D" w14:textId="77777777" w:rsidR="00335AE2" w:rsidRDefault="00335AE2" w:rsidP="00335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RYTHER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7BB6AA0" w14:textId="77777777" w:rsidR="00335AE2" w:rsidRDefault="00335AE2" w:rsidP="00335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6BF684F1" w14:textId="77777777" w:rsidR="00335AE2" w:rsidRDefault="00335AE2" w:rsidP="00335AE2">
      <w:pPr>
        <w:rPr>
          <w:rFonts w:ascii="Times New Roman" w:hAnsi="Times New Roman" w:cs="Times New Roman"/>
        </w:rPr>
      </w:pPr>
    </w:p>
    <w:p w14:paraId="6B570576" w14:textId="77777777" w:rsidR="00335AE2" w:rsidRDefault="00335AE2" w:rsidP="00335AE2">
      <w:pPr>
        <w:rPr>
          <w:rFonts w:ascii="Times New Roman" w:hAnsi="Times New Roman" w:cs="Times New Roman"/>
        </w:rPr>
      </w:pPr>
    </w:p>
    <w:p w14:paraId="04798013" w14:textId="77777777" w:rsidR="00335AE2" w:rsidRDefault="00335AE2" w:rsidP="00335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Ryther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Ryther</w:t>
      </w:r>
      <w:proofErr w:type="spellEnd"/>
      <w:r>
        <w:rPr>
          <w:rFonts w:ascii="Times New Roman" w:hAnsi="Times New Roman" w:cs="Times New Roman"/>
        </w:rPr>
        <w:t>, West Riding</w:t>
      </w:r>
    </w:p>
    <w:p w14:paraId="44330449" w14:textId="77777777" w:rsidR="00335AE2" w:rsidRDefault="00335AE2" w:rsidP="00335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Yorkshire(q.v.).</w:t>
      </w:r>
    </w:p>
    <w:p w14:paraId="743844E0" w14:textId="77777777" w:rsidR="00335AE2" w:rsidRDefault="00335AE2" w:rsidP="00335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DB735D8" w14:textId="77777777" w:rsidR="00335AE2" w:rsidRDefault="00335AE2" w:rsidP="00335AE2">
      <w:pPr>
        <w:rPr>
          <w:rFonts w:ascii="Times New Roman" w:hAnsi="Times New Roman" w:cs="Times New Roman"/>
        </w:rPr>
      </w:pPr>
    </w:p>
    <w:p w14:paraId="68996BAB" w14:textId="77777777" w:rsidR="00335AE2" w:rsidRDefault="00335AE2" w:rsidP="00335AE2">
      <w:pPr>
        <w:rPr>
          <w:rFonts w:ascii="Times New Roman" w:hAnsi="Times New Roman" w:cs="Times New Roman"/>
        </w:rPr>
      </w:pPr>
    </w:p>
    <w:p w14:paraId="60C474E8" w14:textId="77777777" w:rsidR="00335AE2" w:rsidRDefault="00335AE2" w:rsidP="00335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November 2018</w:t>
      </w:r>
    </w:p>
    <w:p w14:paraId="637FC455" w14:textId="77777777" w:rsidR="006B2F86" w:rsidRPr="00E71FC3" w:rsidRDefault="00335A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4DCFB" w14:textId="77777777" w:rsidR="00335AE2" w:rsidRDefault="00335AE2" w:rsidP="00E71FC3">
      <w:r>
        <w:separator/>
      </w:r>
    </w:p>
  </w:endnote>
  <w:endnote w:type="continuationSeparator" w:id="0">
    <w:p w14:paraId="76062B57" w14:textId="77777777" w:rsidR="00335AE2" w:rsidRDefault="00335A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F64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BE864" w14:textId="77777777" w:rsidR="00335AE2" w:rsidRDefault="00335AE2" w:rsidP="00E71FC3">
      <w:r>
        <w:separator/>
      </w:r>
    </w:p>
  </w:footnote>
  <w:footnote w:type="continuationSeparator" w:id="0">
    <w:p w14:paraId="70045C0B" w14:textId="77777777" w:rsidR="00335AE2" w:rsidRDefault="00335A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E2"/>
    <w:rsid w:val="001A7C09"/>
    <w:rsid w:val="00335AE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49821"/>
  <w15:chartTrackingRefBased/>
  <w15:docId w15:val="{E4580771-CD45-48D3-8005-AEAC3522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5AE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2018-11-30T11:03:00Z</dcterms:created>
  <dcterms:modified xsi:type="dcterms:W3CDTF">2018-11-30T11:03:00Z</dcterms:modified>
</cp:coreProperties>
</file>