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051FD" w14:textId="54CDF7C1" w:rsidR="00B82793" w:rsidRDefault="00B8279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RYTHER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7CA6890B" w14:textId="1EDC3449" w:rsidR="00B82793" w:rsidRDefault="00B8279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Yeoman of the Crown.</w:t>
      </w:r>
    </w:p>
    <w:p w14:paraId="00CE91BD" w14:textId="0FB9C280" w:rsidR="00B82793" w:rsidRDefault="00B8279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675CE0" w14:textId="6C62E170" w:rsidR="00B82793" w:rsidRDefault="00B8279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6F88F7" w14:textId="2DF2A501" w:rsidR="00B82793" w:rsidRDefault="00B8279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Jan.1480</w:t>
      </w:r>
      <w:r>
        <w:rPr>
          <w:rFonts w:ascii="Times New Roman" w:hAnsi="Times New Roman" w:cs="Times New Roman"/>
          <w:sz w:val="24"/>
          <w:szCs w:val="24"/>
        </w:rPr>
        <w:tab/>
        <w:t>He was granted all the lands in Penrith and Carleton, Cumberland, forfeited</w:t>
      </w:r>
    </w:p>
    <w:p w14:paraId="7FC5BF38" w14:textId="753DED96" w:rsidR="00B82793" w:rsidRDefault="00B82793" w:rsidP="00B827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by John, late Lord Clifford.      </w:t>
      </w:r>
      <w:r>
        <w:rPr>
          <w:rFonts w:ascii="Times New Roman" w:hAnsi="Times New Roman" w:cs="Times New Roman"/>
          <w:sz w:val="24"/>
          <w:szCs w:val="24"/>
        </w:rPr>
        <w:t>(C.P.R. 1476-85 p.16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045D3AF" w14:textId="77777777" w:rsidR="00B82793" w:rsidRDefault="00B82793" w:rsidP="00B827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D6C2A7" w14:textId="77777777" w:rsidR="00B82793" w:rsidRDefault="00B82793" w:rsidP="00B827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F677F4" w14:textId="77777777" w:rsidR="00B82793" w:rsidRDefault="00B82793" w:rsidP="00B827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2021</w:t>
      </w:r>
    </w:p>
    <w:p w14:paraId="50B0D87A" w14:textId="4864AC13" w:rsidR="00B82793" w:rsidRPr="00B82793" w:rsidRDefault="00B8279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82793" w:rsidRPr="00B827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B3DFE" w14:textId="77777777" w:rsidR="00E03F2F" w:rsidRDefault="00E03F2F" w:rsidP="009139A6">
      <w:r>
        <w:separator/>
      </w:r>
    </w:p>
  </w:endnote>
  <w:endnote w:type="continuationSeparator" w:id="0">
    <w:p w14:paraId="0DD33386" w14:textId="77777777" w:rsidR="00E03F2F" w:rsidRDefault="00E03F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736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5E3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1D4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D256" w14:textId="77777777" w:rsidR="00E03F2F" w:rsidRDefault="00E03F2F" w:rsidP="009139A6">
      <w:r>
        <w:separator/>
      </w:r>
    </w:p>
  </w:footnote>
  <w:footnote w:type="continuationSeparator" w:id="0">
    <w:p w14:paraId="58429B13" w14:textId="77777777" w:rsidR="00E03F2F" w:rsidRDefault="00E03F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B3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7D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EFF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2F"/>
    <w:rsid w:val="000666E0"/>
    <w:rsid w:val="002510B7"/>
    <w:rsid w:val="005C130B"/>
    <w:rsid w:val="00826F5C"/>
    <w:rsid w:val="009139A6"/>
    <w:rsid w:val="009448BB"/>
    <w:rsid w:val="00A3176C"/>
    <w:rsid w:val="00AE65F8"/>
    <w:rsid w:val="00B82793"/>
    <w:rsid w:val="00BA00AB"/>
    <w:rsid w:val="00CB4ED9"/>
    <w:rsid w:val="00E03F2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88C9E"/>
  <w15:chartTrackingRefBased/>
  <w15:docId w15:val="{0133A6DF-51D5-41AD-9E52-F99FFA25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2021-06-27T20:13:00Z</dcterms:created>
  <dcterms:modified xsi:type="dcterms:W3CDTF">2021-06-27T20:33:00Z</dcterms:modified>
</cp:coreProperties>
</file>