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80020" w14:textId="77777777" w:rsidR="000603BA" w:rsidRDefault="000603BA" w:rsidP="000603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William de RYTHER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3F4971EA" w14:textId="77777777" w:rsidR="000603BA" w:rsidRDefault="000603BA" w:rsidP="000603BA">
      <w:pPr>
        <w:rPr>
          <w:rFonts w:ascii="Times New Roman" w:hAnsi="Times New Roman" w:cs="Times New Roman"/>
          <w:sz w:val="24"/>
          <w:szCs w:val="24"/>
        </w:rPr>
      </w:pPr>
    </w:p>
    <w:p w14:paraId="7FA3F0E0" w14:textId="77777777" w:rsidR="000603BA" w:rsidRDefault="000603BA" w:rsidP="000603BA">
      <w:pPr>
        <w:rPr>
          <w:rFonts w:ascii="Times New Roman" w:hAnsi="Times New Roman" w:cs="Times New Roman"/>
          <w:sz w:val="24"/>
          <w:szCs w:val="24"/>
        </w:rPr>
      </w:pPr>
    </w:p>
    <w:p w14:paraId="4F5CC8FF" w14:textId="77777777" w:rsidR="000603BA" w:rsidRDefault="000603BA" w:rsidP="000603B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replaced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as a controller on the commission of </w:t>
      </w:r>
    </w:p>
    <w:p w14:paraId="3597AFC9" w14:textId="77777777" w:rsidR="000603BA" w:rsidRDefault="000603BA" w:rsidP="000603B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 March to enquire in the West Riding of Yorkshire the names of the persons bound </w:t>
      </w:r>
      <w:r>
        <w:rPr>
          <w:rFonts w:ascii="Times New Roman" w:hAnsi="Times New Roman" w:cs="Times New Roman"/>
          <w:sz w:val="24"/>
          <w:szCs w:val="24"/>
        </w:rPr>
        <w:tab/>
        <w:t xml:space="preserve">to contribute to the subsidy granted to the King at the last Parliament.  </w:t>
      </w:r>
    </w:p>
    <w:p w14:paraId="173F80FF" w14:textId="77777777" w:rsidR="000603BA" w:rsidRDefault="000603BA" w:rsidP="000603B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p.262)</w:t>
      </w:r>
    </w:p>
    <w:p w14:paraId="7A447B58" w14:textId="77777777" w:rsidR="000603BA" w:rsidRDefault="000603BA" w:rsidP="000603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3CCE77" w14:textId="77777777" w:rsidR="000603BA" w:rsidRDefault="000603BA" w:rsidP="000603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C9697F" w14:textId="77777777" w:rsidR="000603BA" w:rsidRDefault="000603BA" w:rsidP="000603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July 2021</w:t>
      </w:r>
    </w:p>
    <w:p w14:paraId="2FE3381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A69E1" w14:textId="77777777" w:rsidR="000603BA" w:rsidRDefault="000603BA" w:rsidP="009139A6">
      <w:r>
        <w:separator/>
      </w:r>
    </w:p>
  </w:endnote>
  <w:endnote w:type="continuationSeparator" w:id="0">
    <w:p w14:paraId="4AC370A3" w14:textId="77777777" w:rsidR="000603BA" w:rsidRDefault="000603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E1C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9B5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AB4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BAE9C" w14:textId="77777777" w:rsidR="000603BA" w:rsidRDefault="000603BA" w:rsidP="009139A6">
      <w:r>
        <w:separator/>
      </w:r>
    </w:p>
  </w:footnote>
  <w:footnote w:type="continuationSeparator" w:id="0">
    <w:p w14:paraId="6C9AE0EE" w14:textId="77777777" w:rsidR="000603BA" w:rsidRDefault="000603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7A8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CDC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2A7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BA"/>
    <w:rsid w:val="000603B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3BD1E"/>
  <w15:chartTrackingRefBased/>
  <w15:docId w15:val="{4380EDEF-6382-4BE8-8487-07C899D7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3B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2021-07-18T15:22:00Z</dcterms:created>
  <dcterms:modified xsi:type="dcterms:W3CDTF">2021-07-18T15:24:00Z</dcterms:modified>
</cp:coreProperties>
</file>