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33434" w14:textId="77777777" w:rsidR="00E7200A" w:rsidRDefault="00E7200A" w:rsidP="00E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RYTHER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51680F0" w14:textId="77777777" w:rsidR="00E7200A" w:rsidRDefault="00E7200A" w:rsidP="00E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Ryther</w:t>
      </w:r>
      <w:proofErr w:type="spellEnd"/>
      <w:r>
        <w:rPr>
          <w:rFonts w:ascii="Times New Roman" w:hAnsi="Times New Roman" w:cs="Times New Roman"/>
        </w:rPr>
        <w:t>, West Riding of Yorkshire. Clerk.</w:t>
      </w:r>
    </w:p>
    <w:p w14:paraId="0B5D4D0F" w14:textId="77777777" w:rsidR="00E7200A" w:rsidRDefault="00E7200A" w:rsidP="00E7200A">
      <w:pPr>
        <w:rPr>
          <w:rFonts w:ascii="Times New Roman" w:hAnsi="Times New Roman" w:cs="Times New Roman"/>
        </w:rPr>
      </w:pPr>
    </w:p>
    <w:p w14:paraId="1561F212" w14:textId="77777777" w:rsidR="00E7200A" w:rsidRDefault="00E7200A" w:rsidP="00E7200A">
      <w:pPr>
        <w:rPr>
          <w:rFonts w:ascii="Times New Roman" w:hAnsi="Times New Roman" w:cs="Times New Roman"/>
        </w:rPr>
      </w:pPr>
    </w:p>
    <w:p w14:paraId="69906A2A" w14:textId="77777777" w:rsidR="00E7200A" w:rsidRDefault="00E7200A" w:rsidP="00E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Ryther</w:t>
      </w:r>
      <w:proofErr w:type="spellEnd"/>
      <w:r>
        <w:rPr>
          <w:rFonts w:ascii="Times New Roman" w:hAnsi="Times New Roman" w:cs="Times New Roman"/>
        </w:rPr>
        <w:t>, esquire(q.v.), brought a plaint of debt against him.</w:t>
      </w:r>
    </w:p>
    <w:p w14:paraId="6445ADFD" w14:textId="77777777" w:rsidR="00E7200A" w:rsidRDefault="00E7200A" w:rsidP="00E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030AFDB" w14:textId="77777777" w:rsidR="00E7200A" w:rsidRDefault="00E7200A" w:rsidP="00E7200A">
      <w:pPr>
        <w:rPr>
          <w:rFonts w:ascii="Times New Roman" w:hAnsi="Times New Roman" w:cs="Times New Roman"/>
        </w:rPr>
      </w:pPr>
    </w:p>
    <w:p w14:paraId="46D74272" w14:textId="77777777" w:rsidR="00E7200A" w:rsidRDefault="00E7200A" w:rsidP="00E7200A">
      <w:pPr>
        <w:rPr>
          <w:rFonts w:ascii="Times New Roman" w:hAnsi="Times New Roman" w:cs="Times New Roman"/>
        </w:rPr>
      </w:pPr>
    </w:p>
    <w:p w14:paraId="4B1CD9BE" w14:textId="77777777" w:rsidR="00E7200A" w:rsidRDefault="00E7200A" w:rsidP="00E72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November 2018</w:t>
      </w:r>
    </w:p>
    <w:p w14:paraId="474CDB7A" w14:textId="77777777" w:rsidR="006B2F86" w:rsidRPr="00E71FC3" w:rsidRDefault="00E720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68996" w14:textId="77777777" w:rsidR="00E7200A" w:rsidRDefault="00E7200A" w:rsidP="00E71FC3">
      <w:r>
        <w:separator/>
      </w:r>
    </w:p>
  </w:endnote>
  <w:endnote w:type="continuationSeparator" w:id="0">
    <w:p w14:paraId="0734CE08" w14:textId="77777777" w:rsidR="00E7200A" w:rsidRDefault="00E7200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EC1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CC4F0" w14:textId="77777777" w:rsidR="00E7200A" w:rsidRDefault="00E7200A" w:rsidP="00E71FC3">
      <w:r>
        <w:separator/>
      </w:r>
    </w:p>
  </w:footnote>
  <w:footnote w:type="continuationSeparator" w:id="0">
    <w:p w14:paraId="104B1E34" w14:textId="77777777" w:rsidR="00E7200A" w:rsidRDefault="00E7200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200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AC59B"/>
  <w15:chartTrackingRefBased/>
  <w15:docId w15:val="{61FA4A85-95E1-457A-859B-A768EB4C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00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2018-11-30T22:10:00Z</dcterms:created>
  <dcterms:modified xsi:type="dcterms:W3CDTF">2018-11-30T22:10:00Z</dcterms:modified>
</cp:coreProperties>
</file>