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080579" w14:textId="77777777" w:rsidR="0052794A" w:rsidRDefault="0052794A" w:rsidP="00527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RYTHEBY</w:t>
      </w:r>
      <w:r>
        <w:rPr>
          <w:rFonts w:cs="Times New Roman"/>
          <w:szCs w:val="24"/>
        </w:rPr>
        <w:t xml:space="preserve">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fl.1441)</w:t>
      </w:r>
    </w:p>
    <w:p w14:paraId="35C6B0C6" w14:textId="77777777" w:rsidR="0052794A" w:rsidRDefault="0052794A" w:rsidP="00527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of Lincolnshire.</w:t>
      </w:r>
    </w:p>
    <w:p w14:paraId="22787027" w14:textId="77777777" w:rsidR="0052794A" w:rsidRDefault="0052794A" w:rsidP="0052794A">
      <w:pPr>
        <w:pStyle w:val="NoSpacing"/>
        <w:rPr>
          <w:rFonts w:cs="Times New Roman"/>
          <w:szCs w:val="24"/>
        </w:rPr>
      </w:pPr>
    </w:p>
    <w:p w14:paraId="017341F1" w14:textId="77777777" w:rsidR="0052794A" w:rsidRDefault="0052794A" w:rsidP="0052794A">
      <w:pPr>
        <w:pStyle w:val="NoSpacing"/>
        <w:rPr>
          <w:rFonts w:cs="Times New Roman"/>
          <w:szCs w:val="24"/>
        </w:rPr>
      </w:pPr>
    </w:p>
    <w:p w14:paraId="3DB56FC0" w14:textId="77777777" w:rsidR="0052794A" w:rsidRDefault="0052794A" w:rsidP="00527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Feb.1441</w:t>
      </w:r>
      <w:r>
        <w:rPr>
          <w:rFonts w:cs="Times New Roman"/>
          <w:szCs w:val="24"/>
        </w:rPr>
        <w:tab/>
        <w:t xml:space="preserve">He and William </w:t>
      </w:r>
      <w:proofErr w:type="spellStart"/>
      <w:r>
        <w:rPr>
          <w:rFonts w:cs="Times New Roman"/>
          <w:szCs w:val="24"/>
        </w:rPr>
        <w:t>Ursewyk</w:t>
      </w:r>
      <w:proofErr w:type="spellEnd"/>
      <w:r>
        <w:rPr>
          <w:rFonts w:cs="Times New Roman"/>
          <w:szCs w:val="24"/>
        </w:rPr>
        <w:t xml:space="preserve">(q.v.) were joint </w:t>
      </w:r>
      <w:proofErr w:type="spellStart"/>
      <w:r>
        <w:rPr>
          <w:rFonts w:cs="Times New Roman"/>
          <w:szCs w:val="24"/>
        </w:rPr>
        <w:t>mainpernors</w:t>
      </w:r>
      <w:proofErr w:type="spellEnd"/>
      <w:r>
        <w:rPr>
          <w:rFonts w:cs="Times New Roman"/>
          <w:szCs w:val="24"/>
        </w:rPr>
        <w:t xml:space="preserve"> for </w:t>
      </w:r>
      <w:proofErr w:type="gramStart"/>
      <w:r>
        <w:rPr>
          <w:rFonts w:cs="Times New Roman"/>
          <w:szCs w:val="24"/>
        </w:rPr>
        <w:t>John</w:t>
      </w:r>
      <w:proofErr w:type="gramEnd"/>
      <w:r>
        <w:rPr>
          <w:rFonts w:cs="Times New Roman"/>
          <w:szCs w:val="24"/>
        </w:rPr>
        <w:t xml:space="preserve"> </w:t>
      </w:r>
    </w:p>
    <w:p w14:paraId="748CF13D" w14:textId="77777777" w:rsidR="0052794A" w:rsidRDefault="0052794A" w:rsidP="00527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Ditton(q.v.) and William Tresham(q.v.).    (C.F.R. 1405-13 p.236)</w:t>
      </w:r>
    </w:p>
    <w:p w14:paraId="5E0FAA51" w14:textId="77777777" w:rsidR="0052794A" w:rsidRDefault="0052794A" w:rsidP="0052794A">
      <w:pPr>
        <w:pStyle w:val="NoSpacing"/>
        <w:rPr>
          <w:rFonts w:cs="Times New Roman"/>
          <w:szCs w:val="24"/>
        </w:rPr>
      </w:pPr>
    </w:p>
    <w:p w14:paraId="1A05DAB1" w14:textId="77777777" w:rsidR="0052794A" w:rsidRDefault="0052794A" w:rsidP="0052794A">
      <w:pPr>
        <w:pStyle w:val="NoSpacing"/>
        <w:rPr>
          <w:rFonts w:cs="Times New Roman"/>
          <w:szCs w:val="24"/>
        </w:rPr>
      </w:pPr>
    </w:p>
    <w:p w14:paraId="6DA3760A" w14:textId="77777777" w:rsidR="0052794A" w:rsidRDefault="0052794A" w:rsidP="0052794A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10 August 2023</w:t>
      </w:r>
    </w:p>
    <w:p w14:paraId="0A17ECB9" w14:textId="77777777" w:rsidR="00BA00AB" w:rsidRPr="00EB3209" w:rsidRDefault="00BA00AB" w:rsidP="0052794A">
      <w:pPr>
        <w:pStyle w:val="NoSpacing"/>
        <w:tabs>
          <w:tab w:val="left" w:pos="450"/>
        </w:tabs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D484411" w14:textId="77777777" w:rsidR="0052794A" w:rsidRDefault="0052794A" w:rsidP="009139A6">
      <w:r>
        <w:separator/>
      </w:r>
    </w:p>
  </w:endnote>
  <w:endnote w:type="continuationSeparator" w:id="0">
    <w:p w14:paraId="7EE9F3EE" w14:textId="77777777" w:rsidR="0052794A" w:rsidRDefault="005279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4D34C6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62930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88CD9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2E12BD4" w14:textId="77777777" w:rsidR="0052794A" w:rsidRDefault="0052794A" w:rsidP="009139A6">
      <w:r>
        <w:separator/>
      </w:r>
    </w:p>
  </w:footnote>
  <w:footnote w:type="continuationSeparator" w:id="0">
    <w:p w14:paraId="00C510B0" w14:textId="77777777" w:rsidR="0052794A" w:rsidRDefault="005279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C98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839AE17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5F10C3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2794A"/>
    <w:rsid w:val="000666E0"/>
    <w:rsid w:val="002510B7"/>
    <w:rsid w:val="0052794A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6F5E32"/>
  <w15:chartTrackingRefBased/>
  <w15:docId w15:val="{34820D69-BC87-4640-83A0-216B8120D2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30</Words>
  <Characters>177</Characters>
  <Application>Microsoft Office Word</Application>
  <DocSecurity>0</DocSecurity>
  <Lines>1</Lines>
  <Paragraphs>1</Paragraphs>
  <ScaleCrop>false</ScaleCrop>
  <Company/>
  <LinksUpToDate>false</LinksUpToDate>
  <CharactersWithSpaces>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2023-08-10T19:02:00Z</dcterms:created>
  <dcterms:modified xsi:type="dcterms:W3CDTF">2023-08-10T19:03:00Z</dcterms:modified>
</cp:coreProperties>
</file>