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RYTHE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006" w:rsidRPr="00B97006" w:rsidRDefault="00B9700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B97006" w:rsidRPr="00B970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006" w:rsidRDefault="00B97006" w:rsidP="00E71FC3">
      <w:pPr>
        <w:spacing w:after="0" w:line="240" w:lineRule="auto"/>
      </w:pPr>
      <w:r>
        <w:separator/>
      </w:r>
    </w:p>
  </w:endnote>
  <w:endnote w:type="continuationSeparator" w:id="0">
    <w:p w:rsidR="00B97006" w:rsidRDefault="00B970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006" w:rsidRDefault="00B97006" w:rsidP="00E71FC3">
      <w:pPr>
        <w:spacing w:after="0" w:line="240" w:lineRule="auto"/>
      </w:pPr>
      <w:r>
        <w:separator/>
      </w:r>
    </w:p>
  </w:footnote>
  <w:footnote w:type="continuationSeparator" w:id="0">
    <w:p w:rsidR="00B97006" w:rsidRDefault="00B970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06"/>
    <w:rsid w:val="00AB52E8"/>
    <w:rsid w:val="00B16D3F"/>
    <w:rsid w:val="00B970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B5FC"/>
  <w15:chartTrackingRefBased/>
  <w15:docId w15:val="{76355795-196B-4B4E-A0CA-7EF588AD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2016-05-12T20:05:00Z</dcterms:created>
  <dcterms:modified xsi:type="dcterms:W3CDTF">2016-05-12T20:08:00Z</dcterms:modified>
</cp:coreProperties>
</file>