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521DF" w14:textId="77777777" w:rsidR="00E367ED" w:rsidRDefault="00E367ED" w:rsidP="00E36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Marcus RYTH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fl.1444)</w:t>
      </w:r>
    </w:p>
    <w:p w14:paraId="1B113783" w14:textId="77777777" w:rsidR="00E367ED" w:rsidRDefault="00E367ED" w:rsidP="00E36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7E8B6BB6" w14:textId="77777777" w:rsidR="00E367ED" w:rsidRDefault="00E367ED" w:rsidP="00E367ED">
      <w:pPr>
        <w:pStyle w:val="NoSpacing"/>
        <w:rPr>
          <w:rFonts w:cs="Times New Roman"/>
          <w:szCs w:val="24"/>
        </w:rPr>
      </w:pPr>
    </w:p>
    <w:p w14:paraId="45B01E20" w14:textId="77777777" w:rsidR="00E367ED" w:rsidRDefault="00E367ED" w:rsidP="00E367ED">
      <w:pPr>
        <w:pStyle w:val="NoSpacing"/>
        <w:rPr>
          <w:rFonts w:cs="Times New Roman"/>
          <w:szCs w:val="24"/>
        </w:rPr>
      </w:pPr>
    </w:p>
    <w:p w14:paraId="108098F4" w14:textId="77777777" w:rsidR="00E367ED" w:rsidRDefault="00E367ED" w:rsidP="00E36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30788EA0" w14:textId="77777777" w:rsidR="00E367ED" w:rsidRDefault="00E367ED" w:rsidP="00E36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1C045CA1" w14:textId="77777777" w:rsidR="00E367ED" w:rsidRDefault="00E367ED" w:rsidP="00E367E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p.196)</w:t>
      </w:r>
    </w:p>
    <w:p w14:paraId="6E62516B" w14:textId="77777777" w:rsidR="00E367ED" w:rsidRDefault="00E367ED" w:rsidP="00E367ED">
      <w:pPr>
        <w:pStyle w:val="NoSpacing"/>
        <w:rPr>
          <w:rFonts w:cs="Times New Roman"/>
          <w:szCs w:val="24"/>
        </w:rPr>
      </w:pPr>
    </w:p>
    <w:p w14:paraId="4CDA7A45" w14:textId="77777777" w:rsidR="00E367ED" w:rsidRDefault="00E367ED" w:rsidP="00E367ED">
      <w:pPr>
        <w:pStyle w:val="NoSpacing"/>
        <w:rPr>
          <w:rFonts w:cs="Times New Roman"/>
          <w:szCs w:val="24"/>
        </w:rPr>
      </w:pPr>
    </w:p>
    <w:p w14:paraId="74918167" w14:textId="77777777" w:rsidR="00E367ED" w:rsidRPr="004E00CA" w:rsidRDefault="00E367ED" w:rsidP="00E367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2023</w:t>
      </w:r>
    </w:p>
    <w:p w14:paraId="6EBD3AED" w14:textId="0D1E528B" w:rsidR="00BA00AB" w:rsidRPr="00E367ED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367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93FF9" w14:textId="77777777" w:rsidR="00E367ED" w:rsidRDefault="00E367ED" w:rsidP="009139A6">
      <w:r>
        <w:separator/>
      </w:r>
    </w:p>
  </w:endnote>
  <w:endnote w:type="continuationSeparator" w:id="0">
    <w:p w14:paraId="2FBDB112" w14:textId="77777777" w:rsidR="00E367ED" w:rsidRDefault="00E367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04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017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F92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A965F" w14:textId="77777777" w:rsidR="00E367ED" w:rsidRDefault="00E367ED" w:rsidP="009139A6">
      <w:r>
        <w:separator/>
      </w:r>
    </w:p>
  </w:footnote>
  <w:footnote w:type="continuationSeparator" w:id="0">
    <w:p w14:paraId="7254D24B" w14:textId="77777777" w:rsidR="00E367ED" w:rsidRDefault="00E367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97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C6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FC4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E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67E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82FC"/>
  <w15:chartTrackingRefBased/>
  <w15:docId w15:val="{29717291-0123-47CE-A22C-253D5502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2023-10-25T14:22:00Z</dcterms:created>
  <dcterms:modified xsi:type="dcterms:W3CDTF">2023-10-25T14:23:00Z</dcterms:modified>
</cp:coreProperties>
</file>