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C6B0F" w14:textId="77777777" w:rsidR="00720887" w:rsidRDefault="00720887" w:rsidP="00720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ROKYSBURGH (</w:t>
      </w:r>
      <w:proofErr w:type="gramStart"/>
      <w:r>
        <w:rPr>
          <w:rFonts w:cs="Times New Roman"/>
          <w:szCs w:val="24"/>
          <w:u w:val="single"/>
        </w:rPr>
        <w:t>ROKESBURGH)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 (fl.1488)</w:t>
      </w:r>
    </w:p>
    <w:p w14:paraId="6D53F417" w14:textId="77777777" w:rsidR="00720887" w:rsidRDefault="00720887" w:rsidP="00720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48C807CC" w14:textId="77777777" w:rsidR="00720887" w:rsidRDefault="00720887" w:rsidP="00720887">
      <w:pPr>
        <w:pStyle w:val="NoSpacing"/>
        <w:rPr>
          <w:rFonts w:cs="Times New Roman"/>
          <w:szCs w:val="24"/>
        </w:rPr>
      </w:pPr>
    </w:p>
    <w:p w14:paraId="3CDFF740" w14:textId="77777777" w:rsidR="00720887" w:rsidRDefault="00720887" w:rsidP="00720887">
      <w:pPr>
        <w:pStyle w:val="NoSpacing"/>
        <w:rPr>
          <w:rFonts w:cs="Times New Roman"/>
          <w:szCs w:val="24"/>
        </w:rPr>
      </w:pPr>
    </w:p>
    <w:p w14:paraId="771D196E" w14:textId="77777777" w:rsidR="00720887" w:rsidRDefault="00720887" w:rsidP="00720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1488</w:t>
      </w:r>
      <w:r>
        <w:rPr>
          <w:rFonts w:cs="Times New Roman"/>
          <w:szCs w:val="24"/>
        </w:rPr>
        <w:tab/>
        <w:t>Master of University College.</w:t>
      </w:r>
    </w:p>
    <w:p w14:paraId="3265803B" w14:textId="77777777" w:rsidR="00720887" w:rsidRDefault="00720887" w:rsidP="00720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p.216)</w:t>
      </w:r>
    </w:p>
    <w:p w14:paraId="7AF5273B" w14:textId="77777777" w:rsidR="00720887" w:rsidRDefault="00720887" w:rsidP="00720887">
      <w:pPr>
        <w:pStyle w:val="NoSpacing"/>
        <w:rPr>
          <w:rFonts w:cs="Times New Roman"/>
          <w:szCs w:val="24"/>
        </w:rPr>
      </w:pPr>
    </w:p>
    <w:p w14:paraId="29EEED6F" w14:textId="77777777" w:rsidR="00720887" w:rsidRDefault="00720887" w:rsidP="00720887">
      <w:pPr>
        <w:pStyle w:val="NoSpacing"/>
        <w:rPr>
          <w:rFonts w:cs="Times New Roman"/>
          <w:szCs w:val="24"/>
        </w:rPr>
      </w:pPr>
    </w:p>
    <w:p w14:paraId="4E177D7C" w14:textId="77777777" w:rsidR="00720887" w:rsidRDefault="00720887" w:rsidP="00720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December 2024</w:t>
      </w:r>
    </w:p>
    <w:p w14:paraId="34F3A6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4A76B" w14:textId="77777777" w:rsidR="00720887" w:rsidRDefault="00720887" w:rsidP="009139A6">
      <w:r>
        <w:separator/>
      </w:r>
    </w:p>
  </w:endnote>
  <w:endnote w:type="continuationSeparator" w:id="0">
    <w:p w14:paraId="1554FED5" w14:textId="77777777" w:rsidR="00720887" w:rsidRDefault="007208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D7E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C3D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173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8A904" w14:textId="77777777" w:rsidR="00720887" w:rsidRDefault="00720887" w:rsidP="009139A6">
      <w:r>
        <w:separator/>
      </w:r>
    </w:p>
  </w:footnote>
  <w:footnote w:type="continuationSeparator" w:id="0">
    <w:p w14:paraId="3A589DDD" w14:textId="77777777" w:rsidR="00720887" w:rsidRDefault="007208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BA7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AC3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95B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87"/>
    <w:rsid w:val="000666E0"/>
    <w:rsid w:val="002510B7"/>
    <w:rsid w:val="00270799"/>
    <w:rsid w:val="005661C1"/>
    <w:rsid w:val="005C130B"/>
    <w:rsid w:val="0072088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BDF90"/>
  <w15:chartTrackingRefBased/>
  <w15:docId w15:val="{A5195E14-2A31-40B6-95F1-CEF39A65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2024-12-11T20:59:00Z</dcterms:created>
  <dcterms:modified xsi:type="dcterms:W3CDTF">2024-12-11T21:00:00Z</dcterms:modified>
</cp:coreProperties>
</file>