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3E052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05196A9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Abingdon, Berkshire.</w:t>
      </w:r>
    </w:p>
    <w:p w14:paraId="350DA850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</w:p>
    <w:p w14:paraId="67FED383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</w:p>
    <w:p w14:paraId="36052940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7F0C3BDC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(https://waalt.uh.edu/index.php/CP40/861)</w:t>
      </w:r>
    </w:p>
    <w:p w14:paraId="13616F4B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</w:p>
    <w:p w14:paraId="1BF75A34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</w:p>
    <w:p w14:paraId="7B4C3B14" w14:textId="77777777" w:rsidR="00FF449E" w:rsidRDefault="00FF449E" w:rsidP="00FF44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2202</w:t>
      </w:r>
    </w:p>
    <w:p w14:paraId="4FE1A95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491CC" w14:textId="77777777" w:rsidR="00FF449E" w:rsidRDefault="00FF449E" w:rsidP="009139A6">
      <w:r>
        <w:separator/>
      </w:r>
    </w:p>
  </w:endnote>
  <w:endnote w:type="continuationSeparator" w:id="0">
    <w:p w14:paraId="72C0B4C7" w14:textId="77777777" w:rsidR="00FF449E" w:rsidRDefault="00FF44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A63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B75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08E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A8357" w14:textId="77777777" w:rsidR="00FF449E" w:rsidRDefault="00FF449E" w:rsidP="009139A6">
      <w:r>
        <w:separator/>
      </w:r>
    </w:p>
  </w:footnote>
  <w:footnote w:type="continuationSeparator" w:id="0">
    <w:p w14:paraId="60C2B671" w14:textId="77777777" w:rsidR="00FF449E" w:rsidRDefault="00FF44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11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352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E2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9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19D4D"/>
  <w15:chartTrackingRefBased/>
  <w15:docId w15:val="{D182B74E-14FB-48D9-A6BE-E51020F5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49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2022-01-14T08:03:00Z</dcterms:created>
  <dcterms:modified xsi:type="dcterms:W3CDTF">2022-01-14T08:03:00Z</dcterms:modified>
</cp:coreProperties>
</file>