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ROKYNGHAM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on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Northamptonshire, into the lands of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24-48)</w:t>
      </w: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D752A" w:rsidRDefault="00BD752A" w:rsidP="00BD75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2016</w:t>
      </w:r>
      <w:bookmarkStart w:id="0" w:name="_GoBack"/>
      <w:bookmarkEnd w:id="0"/>
    </w:p>
    <w:sectPr w:rsidR="006B2F86" w:rsidRPr="00BD752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52A" w:rsidRDefault="00BD752A" w:rsidP="00E71FC3">
      <w:pPr>
        <w:spacing w:after="0" w:line="240" w:lineRule="auto"/>
      </w:pPr>
      <w:r>
        <w:separator/>
      </w:r>
    </w:p>
  </w:endnote>
  <w:endnote w:type="continuationSeparator" w:id="0">
    <w:p w:rsidR="00BD752A" w:rsidRDefault="00BD752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52A" w:rsidRDefault="00BD752A" w:rsidP="00E71FC3">
      <w:pPr>
        <w:spacing w:after="0" w:line="240" w:lineRule="auto"/>
      </w:pPr>
      <w:r>
        <w:separator/>
      </w:r>
    </w:p>
  </w:footnote>
  <w:footnote w:type="continuationSeparator" w:id="0">
    <w:p w:rsidR="00BD752A" w:rsidRDefault="00BD752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2A"/>
    <w:rsid w:val="00AB52E8"/>
    <w:rsid w:val="00B16D3F"/>
    <w:rsid w:val="00BD752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948C6"/>
  <w15:chartTrackingRefBased/>
  <w15:docId w15:val="{3E48447D-D6E2-473C-8467-CE1C1A44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2016-03-08T21:34:00Z</dcterms:created>
  <dcterms:modified xsi:type="dcterms:W3CDTF">2016-03-08T21:35:00Z</dcterms:modified>
</cp:coreProperties>
</file>