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51FBB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ROKYNGHAM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5A4F3607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2BD8965E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0D563D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B21D94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2525922E" w14:textId="77777777" w:rsidR="00483EBA" w:rsidRDefault="00483EBA" w:rsidP="00483EB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D65B944" w14:textId="77777777" w:rsidR="00483EBA" w:rsidRDefault="00483EBA" w:rsidP="00483EB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2813547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E5BAE3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3F64FE" w14:textId="77777777" w:rsidR="00483EBA" w:rsidRDefault="00483EBA" w:rsidP="00483E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January 2023</w:t>
      </w:r>
    </w:p>
    <w:p w14:paraId="6E03D1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DBC9C" w14:textId="77777777" w:rsidR="00483EBA" w:rsidRDefault="00483EBA" w:rsidP="009139A6">
      <w:r>
        <w:separator/>
      </w:r>
    </w:p>
  </w:endnote>
  <w:endnote w:type="continuationSeparator" w:id="0">
    <w:p w14:paraId="33863E3B" w14:textId="77777777" w:rsidR="00483EBA" w:rsidRDefault="00483E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44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F1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50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C01EA" w14:textId="77777777" w:rsidR="00483EBA" w:rsidRDefault="00483EBA" w:rsidP="009139A6">
      <w:r>
        <w:separator/>
      </w:r>
    </w:p>
  </w:footnote>
  <w:footnote w:type="continuationSeparator" w:id="0">
    <w:p w14:paraId="3DDBBEFE" w14:textId="77777777" w:rsidR="00483EBA" w:rsidRDefault="00483E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C6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DC5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40F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BA"/>
    <w:rsid w:val="000666E0"/>
    <w:rsid w:val="002510B7"/>
    <w:rsid w:val="00483EB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FA59F"/>
  <w15:chartTrackingRefBased/>
  <w15:docId w15:val="{CEE725AC-0B8B-4CD6-8BA1-6C7323BC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2023-02-28T22:28:00Z</dcterms:created>
  <dcterms:modified xsi:type="dcterms:W3CDTF">2023-02-28T22:28:00Z</dcterms:modified>
</cp:coreProperties>
</file>