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37FEF" w14:textId="77777777" w:rsidR="0019050F" w:rsidRDefault="0019050F" w:rsidP="001905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ROKWODE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7B8FBAA1" w14:textId="77777777" w:rsidR="0019050F" w:rsidRDefault="0019050F" w:rsidP="001905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F7A547" w14:textId="77777777" w:rsidR="0019050F" w:rsidRDefault="0019050F" w:rsidP="001905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8C791F" w14:textId="77777777" w:rsidR="0019050F" w:rsidRDefault="0019050F" w:rsidP="001905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4E0F7C6B" w14:textId="77777777" w:rsidR="0019050F" w:rsidRDefault="0019050F" w:rsidP="001905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4324ECC3" w14:textId="77777777" w:rsidR="0019050F" w:rsidRDefault="0019050F" w:rsidP="001905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Suffolk, the taxes of a fifteenth and a tenth.</w:t>
      </w:r>
    </w:p>
    <w:p w14:paraId="7A9BD126" w14:textId="77777777" w:rsidR="0019050F" w:rsidRDefault="0019050F" w:rsidP="001905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46B3969D" w14:textId="77777777" w:rsidR="0019050F" w:rsidRDefault="0019050F" w:rsidP="001905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A5EFF4" w14:textId="77777777" w:rsidR="0019050F" w:rsidRDefault="0019050F" w:rsidP="001905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F36B8F" w14:textId="77777777" w:rsidR="0019050F" w:rsidRDefault="0019050F" w:rsidP="001905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2021</w:t>
      </w:r>
    </w:p>
    <w:p w14:paraId="2F7239F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0EE56" w14:textId="77777777" w:rsidR="0019050F" w:rsidRDefault="0019050F" w:rsidP="009139A6">
      <w:r>
        <w:separator/>
      </w:r>
    </w:p>
  </w:endnote>
  <w:endnote w:type="continuationSeparator" w:id="0">
    <w:p w14:paraId="74D500F1" w14:textId="77777777" w:rsidR="0019050F" w:rsidRDefault="001905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948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17AE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5CC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6CC89" w14:textId="77777777" w:rsidR="0019050F" w:rsidRDefault="0019050F" w:rsidP="009139A6">
      <w:r>
        <w:separator/>
      </w:r>
    </w:p>
  </w:footnote>
  <w:footnote w:type="continuationSeparator" w:id="0">
    <w:p w14:paraId="19BBEF35" w14:textId="77777777" w:rsidR="0019050F" w:rsidRDefault="001905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7A0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8B9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CE1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50F"/>
    <w:rsid w:val="000666E0"/>
    <w:rsid w:val="0019050F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89380"/>
  <w15:chartTrackingRefBased/>
  <w15:docId w15:val="{26112E53-EF84-42C3-9595-E08DCB83A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2021-10-26T16:09:00Z</dcterms:created>
  <dcterms:modified xsi:type="dcterms:W3CDTF">2021-10-26T16:09:00Z</dcterms:modified>
</cp:coreProperties>
</file>