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96AF80" w14:textId="77777777" w:rsidR="00166283" w:rsidRDefault="00166283" w:rsidP="00166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ROKLEY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57D7A71A" w14:textId="11E2653B" w:rsidR="00166283" w:rsidRDefault="00166283" w:rsidP="00166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Billingley</w:t>
      </w:r>
      <w:proofErr w:type="spellEnd"/>
      <w:r>
        <w:rPr>
          <w:rFonts w:ascii="Times New Roman" w:hAnsi="Times New Roman" w:cs="Times New Roman"/>
          <w:sz w:val="24"/>
          <w:szCs w:val="24"/>
        </w:rPr>
        <w:t>, West Riding of Yorkshire.</w:t>
      </w:r>
    </w:p>
    <w:p w14:paraId="073275FA" w14:textId="77777777" w:rsidR="00166283" w:rsidRDefault="00166283" w:rsidP="00166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E4B004" w14:textId="77777777" w:rsidR="00166283" w:rsidRDefault="00166283" w:rsidP="00166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416C23" w14:textId="77777777" w:rsidR="00166283" w:rsidRDefault="00166283" w:rsidP="00166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the Dominicans in York by</w:t>
      </w:r>
    </w:p>
    <w:p w14:paraId="65DE36A8" w14:textId="77777777" w:rsidR="00166283" w:rsidRDefault="00166283" w:rsidP="00166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18E3B0DD" w14:textId="77777777" w:rsidR="00166283" w:rsidRDefault="00166283" w:rsidP="00166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5835">
        <w:rPr>
          <w:rFonts w:ascii="Times New Roman" w:hAnsi="Times New Roman" w:cs="Times New Roman"/>
          <w:sz w:val="24"/>
          <w:szCs w:val="24"/>
        </w:rPr>
        <w:t>(“York Clergy Ordinations 1475-1500” ed. David M. Smith p.97)</w:t>
      </w:r>
    </w:p>
    <w:p w14:paraId="7204BBFD" w14:textId="77777777" w:rsidR="00166283" w:rsidRDefault="00166283" w:rsidP="00166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ACD178" w14:textId="77777777" w:rsidR="00166283" w:rsidRDefault="00166283" w:rsidP="00166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ECCC7A" w14:textId="77777777" w:rsidR="00166283" w:rsidRPr="004E5835" w:rsidRDefault="00166283" w:rsidP="00166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Mar.2021</w:t>
      </w:r>
    </w:p>
    <w:p w14:paraId="5EBF8503" w14:textId="216D1CAB" w:rsidR="00BA00AB" w:rsidRPr="0016628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662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742EDC" w14:textId="77777777" w:rsidR="00166283" w:rsidRDefault="00166283" w:rsidP="009139A6">
      <w:r>
        <w:separator/>
      </w:r>
    </w:p>
  </w:endnote>
  <w:endnote w:type="continuationSeparator" w:id="0">
    <w:p w14:paraId="1E266D83" w14:textId="77777777" w:rsidR="00166283" w:rsidRDefault="001662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4DE1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82DD3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AD68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5EB54E" w14:textId="77777777" w:rsidR="00166283" w:rsidRDefault="00166283" w:rsidP="009139A6">
      <w:r>
        <w:separator/>
      </w:r>
    </w:p>
  </w:footnote>
  <w:footnote w:type="continuationSeparator" w:id="0">
    <w:p w14:paraId="6F1A50C6" w14:textId="77777777" w:rsidR="00166283" w:rsidRDefault="001662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F392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1DAE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2D34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283"/>
    <w:rsid w:val="000666E0"/>
    <w:rsid w:val="00166283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3DA6A"/>
  <w15:chartTrackingRefBased/>
  <w15:docId w15:val="{BE61535B-81B8-482F-B080-21969A5D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6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2021-03-23T07:44:00Z</dcterms:created>
  <dcterms:modified xsi:type="dcterms:W3CDTF">2021-03-23T07:50:00Z</dcterms:modified>
</cp:coreProperties>
</file>