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955C4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ROKLEY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d.1448-9)</w:t>
      </w:r>
    </w:p>
    <w:p w14:paraId="3D0C0C68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1244C135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4D668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250EA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Sep.1448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p.139)</w:t>
      </w:r>
    </w:p>
    <w:p w14:paraId="6E36E1AB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Feb.1449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4A7C53F5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DBB24" w14:textId="77777777" w:rsidR="009B00AC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12574" w14:textId="77777777" w:rsidR="009B00AC" w:rsidRPr="00DA47B2" w:rsidRDefault="009B00AC" w:rsidP="009B0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2021</w:t>
      </w:r>
    </w:p>
    <w:p w14:paraId="158D80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0C80C" w14:textId="77777777" w:rsidR="009B00AC" w:rsidRDefault="009B00AC" w:rsidP="009139A6">
      <w:r>
        <w:separator/>
      </w:r>
    </w:p>
  </w:endnote>
  <w:endnote w:type="continuationSeparator" w:id="0">
    <w:p w14:paraId="504E37DB" w14:textId="77777777" w:rsidR="009B00AC" w:rsidRDefault="009B00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68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E8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FF3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EDAAB" w14:textId="77777777" w:rsidR="009B00AC" w:rsidRDefault="009B00AC" w:rsidP="009139A6">
      <w:r>
        <w:separator/>
      </w:r>
    </w:p>
  </w:footnote>
  <w:footnote w:type="continuationSeparator" w:id="0">
    <w:p w14:paraId="2E44EB33" w14:textId="77777777" w:rsidR="009B00AC" w:rsidRDefault="009B00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CC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C18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D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AC"/>
    <w:rsid w:val="000666E0"/>
    <w:rsid w:val="002510B7"/>
    <w:rsid w:val="005C130B"/>
    <w:rsid w:val="00826F5C"/>
    <w:rsid w:val="009139A6"/>
    <w:rsid w:val="009448BB"/>
    <w:rsid w:val="009B00A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DF001"/>
  <w15:chartTrackingRefBased/>
  <w15:docId w15:val="{A66B8C2C-FB20-49B1-BB7F-01DF40E7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2021-09-22T18:44:00Z</dcterms:created>
  <dcterms:modified xsi:type="dcterms:W3CDTF">2021-09-22T18:44:00Z</dcterms:modified>
</cp:coreProperties>
</file>