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388C7" w14:textId="1D34FD5F" w:rsidR="00BA00AB" w:rsidRDefault="009963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ROKLEY</w:t>
      </w:r>
      <w:r>
        <w:rPr>
          <w:rFonts w:ascii="Times New Roman" w:hAnsi="Times New Roman" w:cs="Times New Roman"/>
          <w:sz w:val="24"/>
          <w:szCs w:val="24"/>
        </w:rPr>
        <w:t xml:space="preserve">     (d.1473-76)</w:t>
      </w:r>
    </w:p>
    <w:p w14:paraId="14E8D505" w14:textId="1D9F71A1" w:rsidR="009963E4" w:rsidRDefault="009963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Doncaster. Priest.</w:t>
      </w:r>
    </w:p>
    <w:p w14:paraId="08D6DDBF" w14:textId="36059AF7" w:rsidR="009963E4" w:rsidRDefault="009963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6C083" w14:textId="53E41FB4" w:rsidR="009963E4" w:rsidRDefault="009963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A12C7B" w14:textId="7A701F19" w:rsidR="009963E4" w:rsidRDefault="009963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Sep.1473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p.139)</w:t>
      </w:r>
    </w:p>
    <w:p w14:paraId="3A6604C2" w14:textId="3D9FBDA3" w:rsidR="009963E4" w:rsidRDefault="009963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Jan.1476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43AFD8B" w14:textId="561D837A" w:rsidR="009963E4" w:rsidRDefault="009963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9D22F" w14:textId="3C11405F" w:rsidR="009963E4" w:rsidRDefault="009963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DF5A8B" w14:textId="1D21C804" w:rsidR="009963E4" w:rsidRPr="009963E4" w:rsidRDefault="009963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2021</w:t>
      </w:r>
    </w:p>
    <w:sectPr w:rsidR="009963E4" w:rsidRPr="009963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6C079" w14:textId="77777777" w:rsidR="009963E4" w:rsidRDefault="009963E4" w:rsidP="009139A6">
      <w:r>
        <w:separator/>
      </w:r>
    </w:p>
  </w:endnote>
  <w:endnote w:type="continuationSeparator" w:id="0">
    <w:p w14:paraId="64A96BAB" w14:textId="77777777" w:rsidR="009963E4" w:rsidRDefault="009963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AF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4F5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519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2FAF5" w14:textId="77777777" w:rsidR="009963E4" w:rsidRDefault="009963E4" w:rsidP="009139A6">
      <w:r>
        <w:separator/>
      </w:r>
    </w:p>
  </w:footnote>
  <w:footnote w:type="continuationSeparator" w:id="0">
    <w:p w14:paraId="1ACF7A4F" w14:textId="77777777" w:rsidR="009963E4" w:rsidRDefault="009963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B81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E00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E4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E4"/>
    <w:rsid w:val="000666E0"/>
    <w:rsid w:val="002510B7"/>
    <w:rsid w:val="005C130B"/>
    <w:rsid w:val="00826F5C"/>
    <w:rsid w:val="009139A6"/>
    <w:rsid w:val="009448BB"/>
    <w:rsid w:val="009963E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359DD"/>
  <w15:chartTrackingRefBased/>
  <w15:docId w15:val="{1DCADD44-6ACE-429D-BEE8-4D9B4453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2021-09-22T18:16:00Z</dcterms:created>
  <dcterms:modified xsi:type="dcterms:W3CDTF">2021-09-22T18:20:00Z</dcterms:modified>
</cp:coreProperties>
</file>