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DB43E" w14:textId="2E5F7B92" w:rsidR="00BA00AB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d.1451)</w:t>
      </w:r>
    </w:p>
    <w:p w14:paraId="201467C8" w14:textId="49DE3208" w:rsidR="002B71A0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323698" w14:textId="5D654F51" w:rsidR="002B71A0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A0B80F" w14:textId="021DF38C" w:rsidR="002B71A0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Feb.1451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p.139)</w:t>
      </w:r>
    </w:p>
    <w:p w14:paraId="5214E2AD" w14:textId="12A0B8F9" w:rsidR="002B71A0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AE4D8F0" w14:textId="786336AA" w:rsidR="002B71A0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522E7" w14:textId="3E88B73C" w:rsidR="002B71A0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EA3EEF" w14:textId="3B83D260" w:rsidR="002B71A0" w:rsidRDefault="002B71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2021</w:t>
      </w:r>
    </w:p>
    <w:sectPr w:rsidR="002B71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0B55F" w14:textId="77777777" w:rsidR="002B71A0" w:rsidRDefault="002B71A0" w:rsidP="009139A6">
      <w:r>
        <w:separator/>
      </w:r>
    </w:p>
  </w:endnote>
  <w:endnote w:type="continuationSeparator" w:id="0">
    <w:p w14:paraId="06736A76" w14:textId="77777777" w:rsidR="002B71A0" w:rsidRDefault="002B71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B0E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8D1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5EE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B145" w14:textId="77777777" w:rsidR="002B71A0" w:rsidRDefault="002B71A0" w:rsidP="009139A6">
      <w:r>
        <w:separator/>
      </w:r>
    </w:p>
  </w:footnote>
  <w:footnote w:type="continuationSeparator" w:id="0">
    <w:p w14:paraId="7B87FF10" w14:textId="77777777" w:rsidR="002B71A0" w:rsidRDefault="002B71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EA0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FE1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7F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A0"/>
    <w:rsid w:val="000666E0"/>
    <w:rsid w:val="002510B7"/>
    <w:rsid w:val="002B71A0"/>
    <w:rsid w:val="00573E36"/>
    <w:rsid w:val="005C130B"/>
    <w:rsid w:val="00826F5C"/>
    <w:rsid w:val="009139A6"/>
    <w:rsid w:val="009448BB"/>
    <w:rsid w:val="00A3176C"/>
    <w:rsid w:val="00AE65F8"/>
    <w:rsid w:val="00BA00AB"/>
    <w:rsid w:val="00CB4ED9"/>
    <w:rsid w:val="00DA47B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11940"/>
  <w15:chartTrackingRefBased/>
  <w15:docId w15:val="{91A56DE2-ED88-4624-8CBF-8D197913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24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2021-09-22T18:20:00Z</dcterms:created>
  <dcterms:modified xsi:type="dcterms:W3CDTF">2021-09-22T18:45:00Z</dcterms:modified>
</cp:coreProperties>
</file>