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C28C4" w14:textId="29CBDE97" w:rsidR="00BA00AB" w:rsidRDefault="00666F4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Dame Alice ROKLEY</w:t>
      </w:r>
      <w:r>
        <w:rPr>
          <w:rFonts w:ascii="Times New Roman" w:hAnsi="Times New Roman" w:cs="Times New Roman"/>
          <w:sz w:val="24"/>
          <w:szCs w:val="24"/>
        </w:rPr>
        <w:t xml:space="preserve">      (</w:t>
      </w:r>
      <w:r w:rsidR="004A631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.1433-4)</w:t>
      </w:r>
    </w:p>
    <w:p w14:paraId="3C86A27D" w14:textId="5AF48025" w:rsidR="00666F46" w:rsidRDefault="00666F4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Shirwood.</w:t>
      </w:r>
    </w:p>
    <w:p w14:paraId="70E4EECC" w14:textId="19A9F369" w:rsidR="00666F46" w:rsidRDefault="00666F4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EBBAD1" w14:textId="196ABC32" w:rsidR="00666F46" w:rsidRDefault="00666F4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C27C98" w14:textId="47EB0A20" w:rsidR="00666F46" w:rsidRDefault="00666F4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Dec.1433</w:t>
      </w:r>
      <w:r>
        <w:rPr>
          <w:rFonts w:ascii="Times New Roman" w:hAnsi="Times New Roman" w:cs="Times New Roman"/>
          <w:sz w:val="24"/>
          <w:szCs w:val="24"/>
        </w:rPr>
        <w:tab/>
        <w:t>She made her Will.   (W.Y.R. p.139)</w:t>
      </w:r>
    </w:p>
    <w:p w14:paraId="1EF05840" w14:textId="2A61AC96" w:rsidR="00666F46" w:rsidRDefault="00666F4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Mar.1434</w:t>
      </w:r>
      <w:r>
        <w:rPr>
          <w:rFonts w:ascii="Times New Roman" w:hAnsi="Times New Roman" w:cs="Times New Roman"/>
          <w:sz w:val="24"/>
          <w:szCs w:val="24"/>
        </w:rPr>
        <w:tab/>
        <w:t>Probate of her Will.   (ibid.)</w:t>
      </w:r>
    </w:p>
    <w:p w14:paraId="0026B8F5" w14:textId="689246E6" w:rsidR="00666F46" w:rsidRDefault="00666F4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B6D2BA" w14:textId="56BF0462" w:rsidR="00666F46" w:rsidRDefault="00666F4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180322" w14:textId="4C3652C2" w:rsidR="00666F46" w:rsidRPr="00666F46" w:rsidRDefault="00666F4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September 2021</w:t>
      </w:r>
    </w:p>
    <w:sectPr w:rsidR="00666F46" w:rsidRPr="00666F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41F9A" w14:textId="77777777" w:rsidR="00666F46" w:rsidRDefault="00666F46" w:rsidP="009139A6">
      <w:r>
        <w:separator/>
      </w:r>
    </w:p>
  </w:endnote>
  <w:endnote w:type="continuationSeparator" w:id="0">
    <w:p w14:paraId="5939A0E4" w14:textId="77777777" w:rsidR="00666F46" w:rsidRDefault="00666F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0D6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14B2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EED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4A911" w14:textId="77777777" w:rsidR="00666F46" w:rsidRDefault="00666F46" w:rsidP="009139A6">
      <w:r>
        <w:separator/>
      </w:r>
    </w:p>
  </w:footnote>
  <w:footnote w:type="continuationSeparator" w:id="0">
    <w:p w14:paraId="4C95E07F" w14:textId="77777777" w:rsidR="00666F46" w:rsidRDefault="00666F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D35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CA7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E63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F46"/>
    <w:rsid w:val="000666E0"/>
    <w:rsid w:val="002510B7"/>
    <w:rsid w:val="004A631B"/>
    <w:rsid w:val="005C130B"/>
    <w:rsid w:val="00666F46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7CD97"/>
  <w15:chartTrackingRefBased/>
  <w15:docId w15:val="{93103B87-06C9-4321-8A2A-2457483AA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8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2021-09-22T18:08:00Z</dcterms:created>
  <dcterms:modified xsi:type="dcterms:W3CDTF">2021-09-22T18:16:00Z</dcterms:modified>
</cp:coreProperties>
</file>