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E2935" w14:textId="77777777" w:rsidR="005B2159" w:rsidRDefault="005B2159" w:rsidP="005B21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ROKKWODE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6FBFBA95" w14:textId="77777777" w:rsidR="005B2159" w:rsidRDefault="005B2159" w:rsidP="005B21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2965C849" w14:textId="77777777" w:rsidR="005B2159" w:rsidRDefault="005B2159" w:rsidP="005B2159">
      <w:pPr>
        <w:pStyle w:val="NoSpacing"/>
        <w:rPr>
          <w:rFonts w:cs="Times New Roman"/>
          <w:szCs w:val="24"/>
        </w:rPr>
      </w:pPr>
    </w:p>
    <w:p w14:paraId="40C17090" w14:textId="77777777" w:rsidR="005B2159" w:rsidRDefault="005B2159" w:rsidP="005B2159">
      <w:pPr>
        <w:pStyle w:val="NoSpacing"/>
        <w:rPr>
          <w:rFonts w:cs="Times New Roman"/>
          <w:szCs w:val="24"/>
        </w:rPr>
      </w:pPr>
    </w:p>
    <w:p w14:paraId="58080832" w14:textId="77777777" w:rsidR="005B2159" w:rsidRDefault="005B2159" w:rsidP="005B21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472F55BB" w14:textId="77777777" w:rsidR="005B2159" w:rsidRDefault="005B2159" w:rsidP="005B21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7DF8D287" w14:textId="77777777" w:rsidR="005B2159" w:rsidRDefault="005B2159" w:rsidP="005B2159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</w:t>
      </w:r>
      <w:proofErr w:type="spellEnd"/>
      <w:r>
        <w:rPr>
          <w:rFonts w:cs="Times New Roman"/>
          <w:szCs w:val="24"/>
        </w:rPr>
        <w:t>)</w:t>
      </w:r>
    </w:p>
    <w:p w14:paraId="4DB17EF3" w14:textId="77777777" w:rsidR="005B2159" w:rsidRDefault="005B2159" w:rsidP="005B2159">
      <w:pPr>
        <w:pStyle w:val="NoSpacing"/>
        <w:rPr>
          <w:rFonts w:cs="Times New Roman"/>
          <w:szCs w:val="24"/>
        </w:rPr>
      </w:pPr>
    </w:p>
    <w:p w14:paraId="2D601E80" w14:textId="77777777" w:rsidR="005B2159" w:rsidRDefault="005B2159" w:rsidP="005B2159">
      <w:pPr>
        <w:pStyle w:val="NoSpacing"/>
        <w:rPr>
          <w:rFonts w:cs="Times New Roman"/>
          <w:szCs w:val="24"/>
        </w:rPr>
      </w:pPr>
    </w:p>
    <w:p w14:paraId="5B7ECF64" w14:textId="77777777" w:rsidR="005B2159" w:rsidRDefault="005B2159" w:rsidP="005B21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326E07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E63EC" w14:textId="77777777" w:rsidR="005B2159" w:rsidRDefault="005B2159" w:rsidP="009139A6">
      <w:r>
        <w:separator/>
      </w:r>
    </w:p>
  </w:endnote>
  <w:endnote w:type="continuationSeparator" w:id="0">
    <w:p w14:paraId="687E66AA" w14:textId="77777777" w:rsidR="005B2159" w:rsidRDefault="005B21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5B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FAB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3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D480E" w14:textId="77777777" w:rsidR="005B2159" w:rsidRDefault="005B2159" w:rsidP="009139A6">
      <w:r>
        <w:separator/>
      </w:r>
    </w:p>
  </w:footnote>
  <w:footnote w:type="continuationSeparator" w:id="0">
    <w:p w14:paraId="649F57B1" w14:textId="77777777" w:rsidR="005B2159" w:rsidRDefault="005B21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59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804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61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59"/>
    <w:rsid w:val="000666E0"/>
    <w:rsid w:val="002510B7"/>
    <w:rsid w:val="00270799"/>
    <w:rsid w:val="005B215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7E61E"/>
  <w15:chartTrackingRefBased/>
  <w15:docId w15:val="{22CE695B-4853-484C-B714-C026B5BE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2024-04-17T11:23:00Z</dcterms:created>
  <dcterms:modified xsi:type="dcterms:W3CDTF">2024-04-17T11:23:00Z</dcterms:modified>
</cp:coreProperties>
</file>