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4037" w14:textId="187E0911" w:rsidR="00BA00AB" w:rsidRDefault="00FD484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ROKKER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14EACF3C" w14:textId="4F7AF6D6" w:rsidR="00FD484A" w:rsidRDefault="00FD484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Spurrier.</w:t>
      </w:r>
    </w:p>
    <w:p w14:paraId="5EF593E2" w14:textId="77777777" w:rsidR="00FD484A" w:rsidRDefault="00FD484A" w:rsidP="009139A6">
      <w:pPr>
        <w:pStyle w:val="NoSpacing"/>
        <w:rPr>
          <w:rFonts w:cs="Times New Roman"/>
          <w:szCs w:val="24"/>
        </w:rPr>
      </w:pPr>
    </w:p>
    <w:p w14:paraId="764E56D4" w14:textId="77777777" w:rsidR="00FD484A" w:rsidRDefault="00FD484A" w:rsidP="009139A6">
      <w:pPr>
        <w:pStyle w:val="NoSpacing"/>
        <w:rPr>
          <w:rFonts w:cs="Times New Roman"/>
          <w:szCs w:val="24"/>
        </w:rPr>
      </w:pPr>
    </w:p>
    <w:p w14:paraId="011DBDF6" w14:textId="6C3647CF" w:rsidR="00FD484A" w:rsidRDefault="00FD484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Jun.1493</w:t>
      </w:r>
      <w:r>
        <w:rPr>
          <w:rFonts w:cs="Times New Roman"/>
          <w:szCs w:val="24"/>
        </w:rPr>
        <w:tab/>
        <w:t xml:space="preserve">He was pardoned for not appearing to answer John Stannard(q.v.) </w:t>
      </w:r>
      <w:proofErr w:type="gramStart"/>
      <w:r>
        <w:rPr>
          <w:rFonts w:cs="Times New Roman"/>
          <w:szCs w:val="24"/>
        </w:rPr>
        <w:t>touching</w:t>
      </w:r>
      <w:proofErr w:type="gramEnd"/>
    </w:p>
    <w:p w14:paraId="03290508" w14:textId="52938CB1" w:rsidR="00FD484A" w:rsidRDefault="00FD484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debt of 40s.   (C.P.R. 1485-94 p.404)</w:t>
      </w:r>
    </w:p>
    <w:p w14:paraId="11446839" w14:textId="77777777" w:rsidR="00FD484A" w:rsidRDefault="00FD484A" w:rsidP="009139A6">
      <w:pPr>
        <w:pStyle w:val="NoSpacing"/>
        <w:rPr>
          <w:rFonts w:cs="Times New Roman"/>
          <w:szCs w:val="24"/>
        </w:rPr>
      </w:pPr>
    </w:p>
    <w:p w14:paraId="3F71B6C6" w14:textId="77777777" w:rsidR="00FD484A" w:rsidRDefault="00FD484A" w:rsidP="009139A6">
      <w:pPr>
        <w:pStyle w:val="NoSpacing"/>
        <w:rPr>
          <w:rFonts w:cs="Times New Roman"/>
          <w:szCs w:val="24"/>
        </w:rPr>
      </w:pPr>
    </w:p>
    <w:p w14:paraId="56E0EFA9" w14:textId="383926E2" w:rsidR="00FD484A" w:rsidRDefault="00FD484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2024</w:t>
      </w:r>
    </w:p>
    <w:sectPr w:rsidR="00FD48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870F1" w14:textId="77777777" w:rsidR="00FD484A" w:rsidRDefault="00FD484A" w:rsidP="009139A6">
      <w:r>
        <w:separator/>
      </w:r>
    </w:p>
  </w:endnote>
  <w:endnote w:type="continuationSeparator" w:id="0">
    <w:p w14:paraId="6A2258DE" w14:textId="77777777" w:rsidR="00FD484A" w:rsidRDefault="00FD48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A71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83C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A8C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8605C" w14:textId="77777777" w:rsidR="00FD484A" w:rsidRDefault="00FD484A" w:rsidP="009139A6">
      <w:r>
        <w:separator/>
      </w:r>
    </w:p>
  </w:footnote>
  <w:footnote w:type="continuationSeparator" w:id="0">
    <w:p w14:paraId="2A6AAC16" w14:textId="77777777" w:rsidR="00FD484A" w:rsidRDefault="00FD48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F0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F9F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3C2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4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93535"/>
    <w:rsid w:val="00CB4ED9"/>
    <w:rsid w:val="00E61DA6"/>
    <w:rsid w:val="00EB3209"/>
    <w:rsid w:val="00F41096"/>
    <w:rsid w:val="00F5287F"/>
    <w:rsid w:val="00FD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CE15B"/>
  <w15:chartTrackingRefBased/>
  <w15:docId w15:val="{25A9E7DF-8CE3-4DFA-BF54-88AA5814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2024-04-28T15:05:00Z</dcterms:created>
  <dcterms:modified xsi:type="dcterms:W3CDTF">2024-04-28T15:17:00Z</dcterms:modified>
</cp:coreProperties>
</file>