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9CD8E" w14:textId="04AB72E4" w:rsidR="00BA00AB" w:rsidRDefault="001039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ROKK</w:t>
      </w:r>
      <w:r>
        <w:rPr>
          <w:rFonts w:ascii="Times New Roman" w:hAnsi="Times New Roman" w:cs="Times New Roman"/>
          <w:sz w:val="24"/>
          <w:szCs w:val="24"/>
        </w:rPr>
        <w:t xml:space="preserve">      (d.1440)</w:t>
      </w:r>
    </w:p>
    <w:p w14:paraId="406346CE" w14:textId="093DAEE5" w:rsidR="0010397C" w:rsidRDefault="001039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Plumber.</w:t>
      </w:r>
    </w:p>
    <w:p w14:paraId="1E6B2CE2" w14:textId="10A59B98" w:rsidR="0010397C" w:rsidRDefault="001039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EC041" w14:textId="343253A2" w:rsidR="0010397C" w:rsidRDefault="001039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BF3569" w14:textId="1A782AFA" w:rsidR="0010397C" w:rsidRDefault="001039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May1440</w:t>
      </w:r>
      <w:r>
        <w:rPr>
          <w:rFonts w:ascii="Times New Roman" w:hAnsi="Times New Roman" w:cs="Times New Roman"/>
          <w:sz w:val="24"/>
          <w:szCs w:val="24"/>
        </w:rPr>
        <w:tab/>
        <w:t>He made his Will.     (W.Y.R. p.139)</w:t>
      </w:r>
    </w:p>
    <w:p w14:paraId="0F156E79" w14:textId="03C5F546" w:rsidR="0010397C" w:rsidRDefault="001039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C5F3055" w14:textId="4ACE05AB" w:rsidR="0010397C" w:rsidRDefault="001039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C5453" w14:textId="3FFBE0E0" w:rsidR="0010397C" w:rsidRDefault="001039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EEBA5B" w14:textId="5E97ADDD" w:rsidR="0010397C" w:rsidRPr="0010397C" w:rsidRDefault="001039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2021</w:t>
      </w:r>
    </w:p>
    <w:sectPr w:rsidR="0010397C" w:rsidRPr="001039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5F6A6" w14:textId="77777777" w:rsidR="0010397C" w:rsidRDefault="0010397C" w:rsidP="009139A6">
      <w:r>
        <w:separator/>
      </w:r>
    </w:p>
  </w:endnote>
  <w:endnote w:type="continuationSeparator" w:id="0">
    <w:p w14:paraId="5F4B875A" w14:textId="77777777" w:rsidR="0010397C" w:rsidRDefault="001039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C2F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7B2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155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F8824" w14:textId="77777777" w:rsidR="0010397C" w:rsidRDefault="0010397C" w:rsidP="009139A6">
      <w:r>
        <w:separator/>
      </w:r>
    </w:p>
  </w:footnote>
  <w:footnote w:type="continuationSeparator" w:id="0">
    <w:p w14:paraId="0FED5823" w14:textId="77777777" w:rsidR="0010397C" w:rsidRDefault="001039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DA8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AD1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BA2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97C"/>
    <w:rsid w:val="000666E0"/>
    <w:rsid w:val="0010397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08714"/>
  <w15:chartTrackingRefBased/>
  <w15:docId w15:val="{48BC67E2-82CD-40A1-9669-CBA110F4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2021-09-21T21:07:00Z</dcterms:created>
  <dcterms:modified xsi:type="dcterms:W3CDTF">2021-09-21T21:09:00Z</dcterms:modified>
</cp:coreProperties>
</file>