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6C1F2" w14:textId="77777777" w:rsidR="00084EB0" w:rsidRDefault="00084EB0" w:rsidP="00084E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ROKHILL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23B0C99" w14:textId="77777777" w:rsidR="00084EB0" w:rsidRDefault="00084EB0" w:rsidP="00084E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6E5F1F73" w14:textId="77777777" w:rsidR="00084EB0" w:rsidRDefault="00084EB0" w:rsidP="00084E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465EC2" w14:textId="77777777" w:rsidR="00084EB0" w:rsidRDefault="00084EB0" w:rsidP="00084E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AE2C8A" w14:textId="77777777" w:rsidR="00084EB0" w:rsidRDefault="00084EB0" w:rsidP="00084EB0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4EF91D5" w14:textId="77777777" w:rsidR="00084EB0" w:rsidRDefault="00084EB0" w:rsidP="00084EB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5BA8134" w14:textId="77777777" w:rsidR="00084EB0" w:rsidRDefault="00084EB0" w:rsidP="00084EB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EFB8626" w14:textId="77777777" w:rsidR="00084EB0" w:rsidRDefault="00084EB0" w:rsidP="00084E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564CFA" w14:textId="77777777" w:rsidR="00084EB0" w:rsidRDefault="00084EB0" w:rsidP="00084E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D3DF53" w14:textId="77777777" w:rsidR="00084EB0" w:rsidRDefault="00084EB0" w:rsidP="00084E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p w14:paraId="72B7125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0C279" w14:textId="77777777" w:rsidR="00084EB0" w:rsidRDefault="00084EB0" w:rsidP="009139A6">
      <w:r>
        <w:separator/>
      </w:r>
    </w:p>
  </w:endnote>
  <w:endnote w:type="continuationSeparator" w:id="0">
    <w:p w14:paraId="1199FFF0" w14:textId="77777777" w:rsidR="00084EB0" w:rsidRDefault="00084E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DE7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936D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CAA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7ABEF" w14:textId="77777777" w:rsidR="00084EB0" w:rsidRDefault="00084EB0" w:rsidP="009139A6">
      <w:r>
        <w:separator/>
      </w:r>
    </w:p>
  </w:footnote>
  <w:footnote w:type="continuationSeparator" w:id="0">
    <w:p w14:paraId="012C7E25" w14:textId="77777777" w:rsidR="00084EB0" w:rsidRDefault="00084E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BD2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51C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979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B0"/>
    <w:rsid w:val="000666E0"/>
    <w:rsid w:val="00084EB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B0905"/>
  <w15:chartTrackingRefBased/>
  <w15:docId w15:val="{E844B94D-C1B4-42C3-B554-00E8CEBC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2022-04-22T19:28:00Z</dcterms:created>
  <dcterms:modified xsi:type="dcterms:W3CDTF">2022-04-22T19:28:00Z</dcterms:modified>
</cp:coreProperties>
</file>