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1F32" w14:textId="77777777" w:rsidR="00A645EC" w:rsidRDefault="00A645EC" w:rsidP="00A64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ROKEWODE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0C449E3A" w14:textId="77777777" w:rsidR="00A645EC" w:rsidRDefault="00A645EC" w:rsidP="00A64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3F76E179" w14:textId="77777777" w:rsidR="00A645EC" w:rsidRDefault="00A645EC" w:rsidP="00A645EC">
      <w:pPr>
        <w:pStyle w:val="NoSpacing"/>
        <w:rPr>
          <w:rFonts w:cs="Times New Roman"/>
          <w:szCs w:val="24"/>
        </w:rPr>
      </w:pPr>
    </w:p>
    <w:p w14:paraId="4EB4C6F5" w14:textId="77777777" w:rsidR="00A645EC" w:rsidRDefault="00A645EC" w:rsidP="00A645EC">
      <w:pPr>
        <w:pStyle w:val="NoSpacing"/>
        <w:rPr>
          <w:rFonts w:cs="Times New Roman"/>
          <w:szCs w:val="24"/>
        </w:rPr>
      </w:pPr>
    </w:p>
    <w:p w14:paraId="08418358" w14:textId="77777777" w:rsidR="00A645EC" w:rsidRDefault="00A645EC" w:rsidP="00A64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and Thomas Barton(q.v.) made a plaint of debt against John Somerton </w:t>
      </w:r>
    </w:p>
    <w:p w14:paraId="54586E61" w14:textId="77777777" w:rsidR="00A645EC" w:rsidRDefault="00A645EC" w:rsidP="00A64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Rede, Suffolk(q.v.), and four others.</w:t>
      </w:r>
    </w:p>
    <w:p w14:paraId="5F8F6DE8" w14:textId="77777777" w:rsidR="00A645EC" w:rsidRDefault="00A645EC" w:rsidP="00A645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1C7841FD" w14:textId="77777777" w:rsidR="00A645EC" w:rsidRDefault="00A645EC" w:rsidP="00A645EC">
      <w:pPr>
        <w:pStyle w:val="NoSpacing"/>
        <w:rPr>
          <w:rFonts w:cs="Times New Roman"/>
          <w:szCs w:val="24"/>
        </w:rPr>
      </w:pPr>
    </w:p>
    <w:p w14:paraId="4C883F2E" w14:textId="77777777" w:rsidR="00A645EC" w:rsidRDefault="00A645EC" w:rsidP="00A645EC">
      <w:pPr>
        <w:pStyle w:val="NoSpacing"/>
        <w:rPr>
          <w:rFonts w:cs="Times New Roman"/>
          <w:szCs w:val="24"/>
        </w:rPr>
      </w:pPr>
    </w:p>
    <w:p w14:paraId="21ECB15D" w14:textId="77777777" w:rsidR="00A645EC" w:rsidRPr="002A2DD8" w:rsidRDefault="00A645EC" w:rsidP="00A645EC">
      <w:pPr>
        <w:pStyle w:val="NoSpacing"/>
      </w:pPr>
      <w:r>
        <w:rPr>
          <w:rFonts w:cs="Times New Roman"/>
          <w:szCs w:val="24"/>
        </w:rPr>
        <w:t>30 June 2023</w:t>
      </w:r>
    </w:p>
    <w:p w14:paraId="79665E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3527C" w14:textId="77777777" w:rsidR="00A645EC" w:rsidRDefault="00A645EC" w:rsidP="009139A6">
      <w:r>
        <w:separator/>
      </w:r>
    </w:p>
  </w:endnote>
  <w:endnote w:type="continuationSeparator" w:id="0">
    <w:p w14:paraId="0597E492" w14:textId="77777777" w:rsidR="00A645EC" w:rsidRDefault="00A645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AE1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F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3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0800B" w14:textId="77777777" w:rsidR="00A645EC" w:rsidRDefault="00A645EC" w:rsidP="009139A6">
      <w:r>
        <w:separator/>
      </w:r>
    </w:p>
  </w:footnote>
  <w:footnote w:type="continuationSeparator" w:id="0">
    <w:p w14:paraId="46DCC180" w14:textId="77777777" w:rsidR="00A645EC" w:rsidRDefault="00A645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DF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0AA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B6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EC"/>
    <w:rsid w:val="000666E0"/>
    <w:rsid w:val="002510B7"/>
    <w:rsid w:val="005C130B"/>
    <w:rsid w:val="00826F5C"/>
    <w:rsid w:val="009139A6"/>
    <w:rsid w:val="009448BB"/>
    <w:rsid w:val="00947624"/>
    <w:rsid w:val="00A3176C"/>
    <w:rsid w:val="00A645E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A839"/>
  <w15:chartTrackingRefBased/>
  <w15:docId w15:val="{35D71728-E70A-4D7D-9760-7FB7D4DD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4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2023-07-03T20:48:00Z</dcterms:created>
  <dcterms:modified xsi:type="dcterms:W3CDTF">2023-07-03T20:49:00Z</dcterms:modified>
</cp:coreProperties>
</file>