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616217" w14:textId="2ED55DF2" w:rsidR="00BA00AB" w:rsidRDefault="00C4763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ROKEWODE</w:t>
      </w:r>
      <w:r>
        <w:rPr>
          <w:rFonts w:ascii="Times New Roman" w:hAnsi="Times New Roman" w:cs="Times New Roman"/>
          <w:sz w:val="24"/>
          <w:szCs w:val="24"/>
        </w:rPr>
        <w:t xml:space="preserve">       (fl.1484)</w:t>
      </w:r>
    </w:p>
    <w:p w14:paraId="4A81D0F3" w14:textId="128E54F6" w:rsidR="00C47632" w:rsidRDefault="00C4763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Gentleman.</w:t>
      </w:r>
    </w:p>
    <w:p w14:paraId="4B32A0EB" w14:textId="7054272B" w:rsidR="00C47632" w:rsidRDefault="00C4763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6F879E" w14:textId="3CB2A0ED" w:rsidR="00C47632" w:rsidRDefault="00C4763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D4667C" w14:textId="56EE2CF7" w:rsidR="00C47632" w:rsidRDefault="00C4763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Oct.1484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Thetford, Norfolk,</w:t>
      </w:r>
    </w:p>
    <w:p w14:paraId="0A3FD3BB" w14:textId="5989AE4C" w:rsidR="00C47632" w:rsidRDefault="00C4763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John Coo(q.v.).</w:t>
      </w:r>
    </w:p>
    <w:p w14:paraId="713F9B9C" w14:textId="77777777" w:rsidR="00C47632" w:rsidRDefault="00C47632" w:rsidP="00C47632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Post Mortem 1 Edward V to Richard III, vol.XXV </w:t>
      </w:r>
    </w:p>
    <w:p w14:paraId="11F07600" w14:textId="6C1E4258" w:rsidR="00C47632" w:rsidRDefault="00C47632" w:rsidP="00C47632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1483-5,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ed. Gordon McKelvie, pub. The Boydell Press 2021, p.15)</w:t>
      </w:r>
    </w:p>
    <w:p w14:paraId="5FE41E55" w14:textId="4D6C802A" w:rsidR="00C47632" w:rsidRDefault="00C47632" w:rsidP="00C47632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567DAA91" w14:textId="2E055851" w:rsidR="00C47632" w:rsidRDefault="00C47632" w:rsidP="00C47632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1E19D486" w14:textId="264FFAE3" w:rsidR="00C47632" w:rsidRPr="00C47632" w:rsidRDefault="00C47632" w:rsidP="00C476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 August 2021</w:t>
      </w:r>
    </w:p>
    <w:sectPr w:rsidR="00C47632" w:rsidRPr="00C4763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E03323" w14:textId="77777777" w:rsidR="00C47632" w:rsidRDefault="00C47632" w:rsidP="009139A6">
      <w:r>
        <w:separator/>
      </w:r>
    </w:p>
  </w:endnote>
  <w:endnote w:type="continuationSeparator" w:id="0">
    <w:p w14:paraId="0EB82D04" w14:textId="77777777" w:rsidR="00C47632" w:rsidRDefault="00C4763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54DE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CBDF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A3E1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FCEAFE" w14:textId="77777777" w:rsidR="00C47632" w:rsidRDefault="00C47632" w:rsidP="009139A6">
      <w:r>
        <w:separator/>
      </w:r>
    </w:p>
  </w:footnote>
  <w:footnote w:type="continuationSeparator" w:id="0">
    <w:p w14:paraId="1740AD23" w14:textId="77777777" w:rsidR="00C47632" w:rsidRDefault="00C4763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D2CE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56BB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B8EE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32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47632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2A088"/>
  <w15:chartTrackingRefBased/>
  <w15:docId w15:val="{BF8A0DE5-2339-4650-BAF2-ACDA34F10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4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2021-08-02T19:45:00Z</dcterms:created>
  <dcterms:modified xsi:type="dcterms:W3CDTF">2021-08-02T19:49:00Z</dcterms:modified>
</cp:coreProperties>
</file>