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C9D8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ROKEWODE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6EF54D5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69668C4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33DE492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Thetford, Norfolk,</w:t>
      </w:r>
    </w:p>
    <w:p w14:paraId="087685D1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45F84F0F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1FDCBC3" w14:textId="77777777" w:rsidR="00884BD4" w:rsidRDefault="00884BD4" w:rsidP="00884BD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607EE575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F35AFBD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9A3D7A0" w14:textId="77777777" w:rsidR="00884BD4" w:rsidRDefault="00884BD4" w:rsidP="00884BD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7FB907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E9582" w14:textId="77777777" w:rsidR="00884BD4" w:rsidRDefault="00884BD4" w:rsidP="009139A6">
      <w:r>
        <w:separator/>
      </w:r>
    </w:p>
  </w:endnote>
  <w:endnote w:type="continuationSeparator" w:id="0">
    <w:p w14:paraId="5802696D" w14:textId="77777777" w:rsidR="00884BD4" w:rsidRDefault="00884B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71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7E1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D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E5E9A" w14:textId="77777777" w:rsidR="00884BD4" w:rsidRDefault="00884BD4" w:rsidP="009139A6">
      <w:r>
        <w:separator/>
      </w:r>
    </w:p>
  </w:footnote>
  <w:footnote w:type="continuationSeparator" w:id="0">
    <w:p w14:paraId="7C452BCB" w14:textId="77777777" w:rsidR="00884BD4" w:rsidRDefault="00884B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CC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89D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D48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4"/>
    <w:rsid w:val="000666E0"/>
    <w:rsid w:val="002510B7"/>
    <w:rsid w:val="005C130B"/>
    <w:rsid w:val="00826F5C"/>
    <w:rsid w:val="00884BD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EAAB"/>
  <w15:chartTrackingRefBased/>
  <w15:docId w15:val="{8E3C8A30-5921-40CA-ACB9-A2FDDC04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2023-07-08T18:50:00Z</dcterms:created>
  <dcterms:modified xsi:type="dcterms:W3CDTF">2023-07-08T18:50:00Z</dcterms:modified>
</cp:coreProperties>
</file>