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67FA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ROKEWODE, senior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2D6CEB2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Colchester. Gentleman.</w:t>
      </w:r>
    </w:p>
    <w:p w14:paraId="55C4334B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</w:p>
    <w:p w14:paraId="62F099AA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</w:p>
    <w:p w14:paraId="4343EB4B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Bexster</w:t>
      </w:r>
      <w:proofErr w:type="spellEnd"/>
      <w:r>
        <w:rPr>
          <w:rFonts w:cs="Times New Roman"/>
          <w:szCs w:val="24"/>
        </w:rPr>
        <w:t xml:space="preserve"> of Colchester(q.v.).</w:t>
      </w:r>
    </w:p>
    <w:p w14:paraId="1FA6829A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1ED0611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</w:p>
    <w:p w14:paraId="0D0E95E4" w14:textId="77777777" w:rsidR="007743A4" w:rsidRDefault="007743A4" w:rsidP="007743A4">
      <w:pPr>
        <w:pStyle w:val="NoSpacing"/>
        <w:jc w:val="both"/>
        <w:rPr>
          <w:rFonts w:cs="Times New Roman"/>
          <w:szCs w:val="24"/>
        </w:rPr>
      </w:pPr>
    </w:p>
    <w:p w14:paraId="03990BE5" w14:textId="77777777" w:rsidR="007743A4" w:rsidRDefault="007743A4" w:rsidP="007743A4">
      <w:pPr>
        <w:pStyle w:val="NoSpacing"/>
        <w:jc w:val="both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9 December 2023</w:t>
      </w:r>
    </w:p>
    <w:p w14:paraId="0BF8A1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F094B" w14:textId="77777777" w:rsidR="007743A4" w:rsidRDefault="007743A4" w:rsidP="009139A6">
      <w:r>
        <w:separator/>
      </w:r>
    </w:p>
  </w:endnote>
  <w:endnote w:type="continuationSeparator" w:id="0">
    <w:p w14:paraId="1A69E6F3" w14:textId="77777777" w:rsidR="007743A4" w:rsidRDefault="007743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97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254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EF1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03E0" w14:textId="77777777" w:rsidR="007743A4" w:rsidRDefault="007743A4" w:rsidP="009139A6">
      <w:r>
        <w:separator/>
      </w:r>
    </w:p>
  </w:footnote>
  <w:footnote w:type="continuationSeparator" w:id="0">
    <w:p w14:paraId="70FCC2ED" w14:textId="77777777" w:rsidR="007743A4" w:rsidRDefault="007743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BAC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EA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76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A4"/>
    <w:rsid w:val="000666E0"/>
    <w:rsid w:val="002510B7"/>
    <w:rsid w:val="005C130B"/>
    <w:rsid w:val="007743A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8422D"/>
  <w15:chartTrackingRefBased/>
  <w15:docId w15:val="{EA6ED270-27EA-465C-ADE7-61926D4E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74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2024-01-31T17:34:00Z</dcterms:created>
  <dcterms:modified xsi:type="dcterms:W3CDTF">2024-01-31T17:34:00Z</dcterms:modified>
</cp:coreProperties>
</file>