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3742D" w14:textId="77777777" w:rsidR="00DC1055" w:rsidRDefault="00DC1055" w:rsidP="00DC105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ROKEWODE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FBC9D17" w14:textId="77777777" w:rsidR="00DC1055" w:rsidRDefault="00DC1055" w:rsidP="00DC1055">
      <w:pPr>
        <w:pStyle w:val="NoSpacing"/>
        <w:jc w:val="both"/>
        <w:rPr>
          <w:rFonts w:cs="Times New Roman"/>
          <w:szCs w:val="24"/>
        </w:rPr>
      </w:pPr>
    </w:p>
    <w:p w14:paraId="11E364C8" w14:textId="77777777" w:rsidR="00DC1055" w:rsidRDefault="00DC1055" w:rsidP="00DC1055">
      <w:pPr>
        <w:pStyle w:val="NoSpacing"/>
        <w:jc w:val="both"/>
        <w:rPr>
          <w:rFonts w:cs="Times New Roman"/>
          <w:szCs w:val="24"/>
        </w:rPr>
      </w:pPr>
    </w:p>
    <w:p w14:paraId="5B9E15EF" w14:textId="77777777" w:rsidR="00DC1055" w:rsidRDefault="00DC1055" w:rsidP="00DC105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made a plaint of debt against John Fyne of Colchester(q.v.) and six</w:t>
      </w:r>
    </w:p>
    <w:p w14:paraId="5ABC6463" w14:textId="77777777" w:rsidR="00DC1055" w:rsidRDefault="00DC1055" w:rsidP="00DC105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08641FC1" w14:textId="77777777" w:rsidR="00DC1055" w:rsidRDefault="00DC1055" w:rsidP="00DC105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422F746" w14:textId="77777777" w:rsidR="00DC1055" w:rsidRDefault="00DC1055" w:rsidP="00DC1055">
      <w:pPr>
        <w:pStyle w:val="NoSpacing"/>
        <w:jc w:val="both"/>
        <w:rPr>
          <w:rFonts w:cs="Times New Roman"/>
          <w:szCs w:val="24"/>
        </w:rPr>
      </w:pPr>
    </w:p>
    <w:p w14:paraId="4C74E8D5" w14:textId="77777777" w:rsidR="00DC1055" w:rsidRDefault="00DC1055" w:rsidP="00DC1055">
      <w:pPr>
        <w:pStyle w:val="NoSpacing"/>
        <w:jc w:val="both"/>
        <w:rPr>
          <w:rFonts w:cs="Times New Roman"/>
          <w:szCs w:val="24"/>
        </w:rPr>
      </w:pPr>
    </w:p>
    <w:p w14:paraId="3C151A42" w14:textId="77777777" w:rsidR="00DC1055" w:rsidRDefault="00DC1055" w:rsidP="00DC105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26C2495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F337E" w14:textId="77777777" w:rsidR="00DC1055" w:rsidRDefault="00DC1055" w:rsidP="009139A6">
      <w:r>
        <w:separator/>
      </w:r>
    </w:p>
  </w:endnote>
  <w:endnote w:type="continuationSeparator" w:id="0">
    <w:p w14:paraId="2127A377" w14:textId="77777777" w:rsidR="00DC1055" w:rsidRDefault="00DC10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44F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8BC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243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9C769" w14:textId="77777777" w:rsidR="00DC1055" w:rsidRDefault="00DC1055" w:rsidP="009139A6">
      <w:r>
        <w:separator/>
      </w:r>
    </w:p>
  </w:footnote>
  <w:footnote w:type="continuationSeparator" w:id="0">
    <w:p w14:paraId="3969BC26" w14:textId="77777777" w:rsidR="00DC1055" w:rsidRDefault="00DC10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114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D64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7AF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05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C105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D27FE"/>
  <w15:chartTrackingRefBased/>
  <w15:docId w15:val="{B15863ED-E4E9-4D23-ADA3-C72A679F8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C10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2024-01-24T17:12:00Z</dcterms:created>
  <dcterms:modified xsi:type="dcterms:W3CDTF">2024-01-24T17:12:00Z</dcterms:modified>
</cp:coreProperties>
</file>