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9ED2D" w14:textId="77777777" w:rsidR="00C233F5" w:rsidRDefault="00C233F5" w:rsidP="00C233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ROKEWOD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4CEC977C" w14:textId="77777777" w:rsidR="00C233F5" w:rsidRDefault="00C233F5" w:rsidP="00C233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7C5C78" w14:textId="77777777" w:rsidR="00C233F5" w:rsidRDefault="00C233F5" w:rsidP="00C233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F43B10" w14:textId="77777777" w:rsidR="00C233F5" w:rsidRDefault="00C233F5" w:rsidP="00C233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208ABBFE" w14:textId="77777777" w:rsidR="00C233F5" w:rsidRDefault="00C233F5" w:rsidP="00C233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Suffolk.</w:t>
      </w:r>
    </w:p>
    <w:p w14:paraId="055AB753" w14:textId="77777777" w:rsidR="00C233F5" w:rsidRDefault="00C233F5" w:rsidP="00C233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04379989" w14:textId="77777777" w:rsidR="00C233F5" w:rsidRDefault="00C233F5" w:rsidP="00C233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09E0F4" w14:textId="77777777" w:rsidR="00C233F5" w:rsidRDefault="00C233F5" w:rsidP="00C233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07D5B7" w14:textId="77777777" w:rsidR="00C233F5" w:rsidRPr="00680D2B" w:rsidRDefault="00C233F5" w:rsidP="00C233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May 2021</w:t>
      </w:r>
    </w:p>
    <w:p w14:paraId="5F839CEA" w14:textId="499ECEF5" w:rsidR="00BA00AB" w:rsidRPr="00C233F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233F5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5F238" w14:textId="77777777" w:rsidR="00C233F5" w:rsidRDefault="00C233F5" w:rsidP="009139A6">
      <w:r>
        <w:separator/>
      </w:r>
    </w:p>
  </w:endnote>
  <w:endnote w:type="continuationSeparator" w:id="0">
    <w:p w14:paraId="64B0ED8A" w14:textId="77777777" w:rsidR="00C233F5" w:rsidRDefault="00C233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362A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7A382" w14:textId="77777777" w:rsidR="00C233F5" w:rsidRDefault="00C233F5" w:rsidP="009139A6">
      <w:r>
        <w:separator/>
      </w:r>
    </w:p>
  </w:footnote>
  <w:footnote w:type="continuationSeparator" w:id="0">
    <w:p w14:paraId="13AB19C7" w14:textId="77777777" w:rsidR="00C233F5" w:rsidRDefault="00C233F5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F5"/>
    <w:rsid w:val="000666E0"/>
    <w:rsid w:val="002510B7"/>
    <w:rsid w:val="005C130B"/>
    <w:rsid w:val="00826F5C"/>
    <w:rsid w:val="009139A6"/>
    <w:rsid w:val="009448BB"/>
    <w:rsid w:val="00A3176C"/>
    <w:rsid w:val="00AE65F8"/>
    <w:rsid w:val="00B66656"/>
    <w:rsid w:val="00BA00AB"/>
    <w:rsid w:val="00C233F5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8105C"/>
  <w15:chartTrackingRefBased/>
  <w15:docId w15:val="{E4778E07-0D24-4030-8544-9B5DD5B58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2021-05-05T10:55:00Z</dcterms:created>
  <dcterms:modified xsi:type="dcterms:W3CDTF">2021-05-05T10:55:00Z</dcterms:modified>
</cp:coreProperties>
</file>