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930C8" w14:textId="77777777" w:rsidR="009255EB" w:rsidRDefault="009255EB" w:rsidP="009255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ROKETT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F710AFA" w14:textId="77777777" w:rsidR="009255EB" w:rsidRDefault="009255EB" w:rsidP="009255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Cloth maker.</w:t>
      </w:r>
    </w:p>
    <w:p w14:paraId="7EBED3A3" w14:textId="77777777" w:rsidR="009255EB" w:rsidRDefault="009255EB" w:rsidP="009255EB">
      <w:pPr>
        <w:rPr>
          <w:rFonts w:ascii="Times New Roman" w:hAnsi="Times New Roman" w:cs="Times New Roman"/>
        </w:rPr>
      </w:pPr>
    </w:p>
    <w:p w14:paraId="79CA049B" w14:textId="77777777" w:rsidR="009255EB" w:rsidRDefault="009255EB" w:rsidP="009255EB">
      <w:pPr>
        <w:rPr>
          <w:rFonts w:ascii="Times New Roman" w:hAnsi="Times New Roman" w:cs="Times New Roman"/>
        </w:rPr>
      </w:pPr>
    </w:p>
    <w:p w14:paraId="561F99D4" w14:textId="77777777" w:rsidR="009255EB" w:rsidRDefault="009255EB" w:rsidP="009255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Thomas Yonge of Ipswich(q.v.) and</w:t>
      </w:r>
    </w:p>
    <w:p w14:paraId="155D4D09" w14:textId="77777777" w:rsidR="009255EB" w:rsidRDefault="009255EB" w:rsidP="009255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Pory</w:t>
      </w:r>
      <w:proofErr w:type="spellEnd"/>
      <w:r>
        <w:rPr>
          <w:rFonts w:ascii="Times New Roman" w:hAnsi="Times New Roman" w:cs="Times New Roman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>(q.v.).</w:t>
      </w:r>
    </w:p>
    <w:p w14:paraId="3760FEC7" w14:textId="77777777" w:rsidR="009255EB" w:rsidRDefault="009255EB" w:rsidP="009255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F1AEE17" w14:textId="77777777" w:rsidR="009255EB" w:rsidRDefault="009255EB" w:rsidP="009255EB">
      <w:pPr>
        <w:rPr>
          <w:rFonts w:ascii="Times New Roman" w:hAnsi="Times New Roman" w:cs="Times New Roman"/>
        </w:rPr>
      </w:pPr>
    </w:p>
    <w:p w14:paraId="672C9B01" w14:textId="77777777" w:rsidR="009255EB" w:rsidRDefault="009255EB" w:rsidP="009255EB">
      <w:pPr>
        <w:rPr>
          <w:rFonts w:ascii="Times New Roman" w:hAnsi="Times New Roman" w:cs="Times New Roman"/>
        </w:rPr>
      </w:pPr>
    </w:p>
    <w:p w14:paraId="35436D79" w14:textId="77777777" w:rsidR="009255EB" w:rsidRDefault="009255EB" w:rsidP="009255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December 2018</w:t>
      </w:r>
    </w:p>
    <w:p w14:paraId="5CEAE2A5" w14:textId="77777777" w:rsidR="006B2F86" w:rsidRPr="00E71FC3" w:rsidRDefault="009255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BE40C" w14:textId="77777777" w:rsidR="009255EB" w:rsidRDefault="009255EB" w:rsidP="00E71FC3">
      <w:r>
        <w:separator/>
      </w:r>
    </w:p>
  </w:endnote>
  <w:endnote w:type="continuationSeparator" w:id="0">
    <w:p w14:paraId="08EA056A" w14:textId="77777777" w:rsidR="009255EB" w:rsidRDefault="009255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8BD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5B007" w14:textId="77777777" w:rsidR="009255EB" w:rsidRDefault="009255EB" w:rsidP="00E71FC3">
      <w:r>
        <w:separator/>
      </w:r>
    </w:p>
  </w:footnote>
  <w:footnote w:type="continuationSeparator" w:id="0">
    <w:p w14:paraId="120F0FA1" w14:textId="77777777" w:rsidR="009255EB" w:rsidRDefault="009255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5EB"/>
    <w:rsid w:val="001A7C09"/>
    <w:rsid w:val="00577BD5"/>
    <w:rsid w:val="00656CBA"/>
    <w:rsid w:val="006A1F77"/>
    <w:rsid w:val="00733BE7"/>
    <w:rsid w:val="009255E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384C6"/>
  <w15:chartTrackingRefBased/>
  <w15:docId w15:val="{AC575B97-746E-4731-B4FC-645A751D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55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255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2018-12-04T20:25:00Z</dcterms:created>
  <dcterms:modified xsi:type="dcterms:W3CDTF">2018-12-04T20:25:00Z</dcterms:modified>
</cp:coreProperties>
</file>