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8890B" w14:textId="77777777" w:rsidR="001429AF" w:rsidRDefault="001429AF" w:rsidP="001429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ROKETE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88E3A20" w14:textId="77777777" w:rsidR="001429AF" w:rsidRDefault="001429AF" w:rsidP="001429AF">
      <w:pPr>
        <w:rPr>
          <w:rFonts w:ascii="Times New Roman" w:hAnsi="Times New Roman" w:cs="Times New Roman"/>
        </w:rPr>
      </w:pPr>
    </w:p>
    <w:p w14:paraId="535889E8" w14:textId="77777777" w:rsidR="001429AF" w:rsidRDefault="001429AF" w:rsidP="001429AF">
      <w:pPr>
        <w:rPr>
          <w:rFonts w:ascii="Times New Roman" w:hAnsi="Times New Roman" w:cs="Times New Roman"/>
        </w:rPr>
      </w:pPr>
    </w:p>
    <w:p w14:paraId="06AF7089" w14:textId="77777777" w:rsidR="001429AF" w:rsidRDefault="001429AF" w:rsidP="001429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Harman of </w:t>
      </w:r>
      <w:proofErr w:type="spellStart"/>
      <w:r>
        <w:rPr>
          <w:rFonts w:ascii="Times New Roman" w:hAnsi="Times New Roman" w:cs="Times New Roman"/>
        </w:rPr>
        <w:t>Gisleham</w:t>
      </w:r>
      <w:proofErr w:type="spellEnd"/>
      <w:r>
        <w:rPr>
          <w:rFonts w:ascii="Times New Roman" w:hAnsi="Times New Roman" w:cs="Times New Roman"/>
        </w:rPr>
        <w:t>,</w:t>
      </w:r>
    </w:p>
    <w:p w14:paraId="137CF6CA" w14:textId="77777777" w:rsidR="001429AF" w:rsidRPr="00F75E58" w:rsidRDefault="001429AF" w:rsidP="001429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Suffolk(q.v.).</w:t>
      </w:r>
    </w:p>
    <w:p w14:paraId="3C144DA5" w14:textId="77777777" w:rsidR="001429AF" w:rsidRDefault="001429AF" w:rsidP="001429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1F37780" w14:textId="77777777" w:rsidR="001429AF" w:rsidRDefault="001429AF" w:rsidP="001429AF">
      <w:pPr>
        <w:rPr>
          <w:rFonts w:ascii="Times New Roman" w:hAnsi="Times New Roman" w:cs="Times New Roman"/>
        </w:rPr>
      </w:pPr>
    </w:p>
    <w:p w14:paraId="243C4B0F" w14:textId="77777777" w:rsidR="001429AF" w:rsidRDefault="001429AF" w:rsidP="001429AF">
      <w:pPr>
        <w:rPr>
          <w:rFonts w:ascii="Times New Roman" w:hAnsi="Times New Roman" w:cs="Times New Roman"/>
        </w:rPr>
      </w:pPr>
    </w:p>
    <w:p w14:paraId="3818451B" w14:textId="77777777" w:rsidR="001429AF" w:rsidRDefault="001429AF" w:rsidP="001429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December 2018</w:t>
      </w:r>
    </w:p>
    <w:p w14:paraId="687B0668" w14:textId="77777777" w:rsidR="006B2F86" w:rsidRPr="00E71FC3" w:rsidRDefault="001429A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3F054" w14:textId="77777777" w:rsidR="001429AF" w:rsidRDefault="001429AF" w:rsidP="00E71FC3">
      <w:r>
        <w:separator/>
      </w:r>
    </w:p>
  </w:endnote>
  <w:endnote w:type="continuationSeparator" w:id="0">
    <w:p w14:paraId="60F190CC" w14:textId="77777777" w:rsidR="001429AF" w:rsidRDefault="001429A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3B1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1C183" w14:textId="77777777" w:rsidR="001429AF" w:rsidRDefault="001429AF" w:rsidP="00E71FC3">
      <w:r>
        <w:separator/>
      </w:r>
    </w:p>
  </w:footnote>
  <w:footnote w:type="continuationSeparator" w:id="0">
    <w:p w14:paraId="6F08D357" w14:textId="77777777" w:rsidR="001429AF" w:rsidRDefault="001429A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9AF"/>
    <w:rsid w:val="001429A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B5FBA"/>
  <w15:chartTrackingRefBased/>
  <w15:docId w15:val="{F1BB2CCB-045D-4B05-B73B-247BE49F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9A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429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2018-12-04T20:24:00Z</dcterms:created>
  <dcterms:modified xsi:type="dcterms:W3CDTF">2018-12-04T20:24:00Z</dcterms:modified>
</cp:coreProperties>
</file>